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50154C0B" w:rsidP="5286318F" w:rsidRDefault="50154C0B" w14:paraId="4D2AA015" w14:textId="2BF0059D">
      <w:pPr>
        <w:pStyle w:val="Normal"/>
        <w:outlineLvl w:val="0"/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</w:pPr>
      <w:r w:rsidRPr="5286318F" w:rsidR="50154C0B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>2023-2024 IG Y9-11 Chinese Second Language</w:t>
      </w:r>
    </w:p>
    <w:p w:rsidR="50154C0B" w:rsidP="5286318F" w:rsidRDefault="50154C0B" w14:paraId="6C9BBF91" w14:textId="7993C459">
      <w:pPr>
        <w:pStyle w:val="Normal"/>
        <w:outlineLvl w:val="0"/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</w:pPr>
      <w:r w:rsidRPr="5286318F" w:rsidR="50154C0B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>https://www.cambridgeinternational.org/programmes-and-qualifications/cambridge-igcse-chinese-second-language-0523/</w:t>
      </w:r>
    </w:p>
    <w:tbl>
      <w:tblPr>
        <w:tblpPr w:leftFromText="180" w:rightFromText="180" w:vertAnchor="page" w:horzAnchor="page" w:tblpX="929" w:tblpY="1701"/>
        <w:tblW w:w="215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07"/>
        <w:gridCol w:w="4827"/>
        <w:gridCol w:w="11391"/>
        <w:gridCol w:w="4062"/>
      </w:tblGrid>
      <w:tr w:rsidRPr="00147B14" w:rsidR="006B57A3" w:rsidTr="046E0E74" w14:paraId="58C55C41" w14:textId="77777777">
        <w:trPr>
          <w:trHeight w:val="450"/>
        </w:trPr>
        <w:tc>
          <w:tcPr>
            <w:tcW w:w="1307" w:type="dxa"/>
            <w:tcBorders>
              <w:tl2br w:val="single" w:color="auto" w:sz="4" w:space="0"/>
            </w:tcBorders>
            <w:shd w:val="clear" w:color="auto" w:fill="auto"/>
            <w:tcMar/>
          </w:tcPr>
          <w:p w:rsidRPr="00147B14" w:rsidR="006B57A3" w:rsidP="00BD376B" w:rsidRDefault="006B57A3" w14:paraId="2924C16E" w14:textId="77777777"/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6B57A3" w:rsidP="00BD376B" w:rsidRDefault="006B57A3" w14:paraId="021D7427" w14:textId="77777777">
            <w:pPr>
              <w:jc w:val="center"/>
              <w:rPr>
                <w:lang w:eastAsia="zh-CN"/>
              </w:rPr>
            </w:pPr>
            <w:r w:rsidRPr="00147B14">
              <w:rPr>
                <w:lang w:eastAsia="zh-CN"/>
              </w:rPr>
              <w:t>Theme and Topics</w:t>
            </w: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147B14" w:rsidR="006B57A3" w:rsidP="00BD376B" w:rsidRDefault="006B57A3" w14:paraId="3EFDB1D1" w14:textId="77777777">
            <w:pPr>
              <w:jc w:val="center"/>
              <w:rPr>
                <w:lang w:val="en-US"/>
              </w:rPr>
            </w:pPr>
            <w:r w:rsidRPr="00147B14">
              <w:rPr>
                <w:lang w:val="en-US"/>
              </w:rPr>
              <w:t xml:space="preserve">Learning objectives 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259B7ADE" w14:textId="77777777">
            <w:pPr>
              <w:jc w:val="center"/>
            </w:pPr>
            <w:r w:rsidRPr="00147B14">
              <w:t xml:space="preserve">Assessment </w:t>
            </w:r>
          </w:p>
        </w:tc>
      </w:tr>
      <w:tr w:rsidRPr="00147B14" w:rsidR="006B57A3" w:rsidTr="046E0E74" w14:paraId="554925A4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1741FD" w14:paraId="26712000" w14:textId="6F9B48CA">
            <w:pPr>
              <w:jc w:val="center"/>
            </w:pPr>
            <w:r>
              <w:t>Year 9</w:t>
            </w:r>
          </w:p>
          <w:p w:rsidRPr="00147B14" w:rsidR="006B57A3" w:rsidP="00BD376B" w:rsidRDefault="006B57A3" w14:paraId="5CE5798A" w14:textId="77777777">
            <w:pPr>
              <w:jc w:val="center"/>
            </w:pPr>
            <w:r w:rsidRPr="00147B14">
              <w:t>Term 1</w:t>
            </w:r>
          </w:p>
          <w:p w:rsidRPr="00147B14" w:rsidR="006B57A3" w:rsidP="00BD376B" w:rsidRDefault="006B57A3" w14:paraId="6A747F4B" w14:textId="77777777">
            <w:pPr>
              <w:jc w:val="center"/>
            </w:pPr>
            <w:proofErr w:type="spellStart"/>
            <w:r w:rsidRPr="00147B14">
              <w:t>单元一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6B57A3" w:rsidP="00BD376B" w:rsidRDefault="006B57A3" w14:paraId="12444A1F" w14:textId="77777777">
            <w:pPr>
              <w:widowControl w:val="0"/>
              <w:rPr>
                <w:b/>
                <w:lang w:eastAsia="zh-CN"/>
              </w:rPr>
            </w:pPr>
            <w:r w:rsidRPr="00EE6A24">
              <w:rPr>
                <w:b/>
                <w:lang w:eastAsia="zh-CN"/>
              </w:rPr>
              <w:t>A Young people and education</w:t>
            </w:r>
          </w:p>
          <w:p w:rsidR="006B57A3" w:rsidP="00BD376B" w:rsidRDefault="006B57A3" w14:paraId="60DC53FD" w14:textId="77777777">
            <w:pPr>
              <w:widowControl w:val="0"/>
              <w:ind w:left="720"/>
              <w:rPr>
                <w:rFonts w:hint="eastAsia"/>
                <w:lang w:eastAsia="zh-CN"/>
              </w:rPr>
            </w:pPr>
            <w:r w:rsidRPr="1DBE068F" w:rsidR="1DBE068F">
              <w:rPr>
                <w:lang w:eastAsia="zh-CN"/>
              </w:rPr>
              <w:t>A</w:t>
            </w:r>
            <w:proofErr w:type="gramStart"/>
            <w:r w:rsidRPr="1DBE068F" w:rsidR="1DBE068F">
              <w:rPr>
                <w:lang w:eastAsia="zh-CN"/>
              </w:rPr>
              <w:t>1  School</w:t>
            </w:r>
            <w:proofErr w:type="gramEnd"/>
            <w:r w:rsidRPr="1DBE068F" w:rsidR="1DBE068F">
              <w:rPr>
                <w:lang w:eastAsia="zh-CN"/>
              </w:rPr>
              <w:t xml:space="preserve"> and education</w:t>
            </w:r>
          </w:p>
          <w:p w:rsidRPr="00147B14" w:rsidR="006B57A3" w:rsidP="00BD376B" w:rsidRDefault="006B57A3" w14:paraId="7F8EEABF" w14:textId="77777777">
            <w:pPr>
              <w:widowControl w:val="0"/>
              <w:ind w:left="720"/>
              <w:rPr>
                <w:lang w:eastAsia="zh-CN"/>
              </w:rPr>
            </w:pPr>
            <w:r w:rsidRPr="00147B14">
              <w:rPr>
                <w:lang w:eastAsia="zh-CN"/>
              </w:rPr>
              <w:t>A</w:t>
            </w:r>
            <w:proofErr w:type="gramStart"/>
            <w:r w:rsidRPr="00147B14">
              <w:rPr>
                <w:lang w:eastAsia="zh-CN"/>
              </w:rPr>
              <w:t>2  Future</w:t>
            </w:r>
            <w:proofErr w:type="gramEnd"/>
            <w:r w:rsidRPr="00147B14">
              <w:rPr>
                <w:lang w:eastAsia="zh-CN"/>
              </w:rPr>
              <w:t xml:space="preserve"> career plans</w:t>
            </w:r>
          </w:p>
          <w:p w:rsidRPr="00EE6A24" w:rsidR="006B57A3" w:rsidP="00BD376B" w:rsidRDefault="006B57A3" w14:paraId="659A9DC6" w14:textId="19203721">
            <w:pPr>
              <w:ind w:left="720"/>
              <w:rPr>
                <w:rFonts w:eastAsia="华文楷体" w:cs="Times New Roman"/>
                <w:noProof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147B14" w:rsidR="006B57A3" w:rsidP="00BD376B" w:rsidRDefault="006B57A3" w14:paraId="5902093A" w14:textId="2D0074DA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 xml:space="preserve">To be able to </w:t>
            </w:r>
            <w:r w:rsidR="002A090B">
              <w:rPr>
                <w:lang w:eastAsia="zh-CN"/>
              </w:rPr>
              <w:t>write</w:t>
            </w:r>
            <w:r>
              <w:rPr>
                <w:lang w:eastAsia="zh-CN"/>
              </w:rPr>
              <w:t xml:space="preserve"> </w:t>
            </w:r>
            <w:r w:rsidRPr="00147B14">
              <w:rPr>
                <w:lang w:eastAsia="zh-CN"/>
              </w:rPr>
              <w:t>about the development of one’s</w:t>
            </w:r>
            <w:r>
              <w:rPr>
                <w:lang w:eastAsia="zh-CN"/>
              </w:rPr>
              <w:t xml:space="preserve"> pursuit with personal opinions</w:t>
            </w:r>
            <w:r w:rsidR="002A090B">
              <w:rPr>
                <w:lang w:eastAsia="zh-CN"/>
              </w:rPr>
              <w:t xml:space="preserve"> in the format of a letter</w:t>
            </w:r>
            <w:r>
              <w:rPr>
                <w:lang w:eastAsia="zh-CN"/>
              </w:rPr>
              <w:t>.</w:t>
            </w:r>
          </w:p>
          <w:p w:rsidRPr="00147B14" w:rsidR="006B57A3" w:rsidP="00BD376B" w:rsidRDefault="006B57A3" w14:paraId="3E28E93C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00147B14">
              <w:rPr>
                <w:lang w:eastAsia="zh-CN"/>
              </w:rPr>
              <w:t xml:space="preserve">o </w:t>
            </w:r>
            <w:r>
              <w:rPr>
                <w:lang w:eastAsia="zh-CN"/>
              </w:rPr>
              <w:t xml:space="preserve">be able to </w:t>
            </w:r>
            <w:r w:rsidRPr="00147B14">
              <w:rPr>
                <w:lang w:eastAsia="zh-CN"/>
              </w:rPr>
              <w:t>write a formal job application letter, stating one’s stren</w:t>
            </w:r>
            <w:r>
              <w:rPr>
                <w:lang w:eastAsia="zh-CN"/>
              </w:rPr>
              <w:t>gths and reason for application.</w:t>
            </w:r>
          </w:p>
          <w:p w:rsidRPr="00147B14" w:rsidR="00223EA9" w:rsidP="008903EF" w:rsidRDefault="002C159C" w14:paraId="4288839B" w14:textId="4D43A470">
            <w:pPr>
              <w:rPr>
                <w:lang w:eastAsia="zh-CN"/>
              </w:rPr>
            </w:pPr>
            <w:r w:rsidRPr="2FFB4F50" w:rsidR="002C159C">
              <w:rPr>
                <w:lang w:eastAsia="zh-CN"/>
              </w:rPr>
              <w:t>To be able to debate on the topic “Tiger mum/Wolf dad is good for child or not”</w:t>
            </w:r>
            <w:r w:rsidRPr="2FFB4F50" w:rsidR="00223EA9">
              <w:rPr>
                <w:lang w:eastAsia="zh-CN"/>
              </w:rPr>
              <w:t xml:space="preserve"> </w:t>
            </w:r>
            <w:r w:rsidRPr="2FFB4F50" w:rsidR="4D178058">
              <w:rPr>
                <w:lang w:eastAsia="zh-CN"/>
              </w:rPr>
              <w:t>and/or "gap year"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="006B57A3" w:rsidP="00BD376B" w:rsidRDefault="009A1C82" w14:paraId="72995503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Reading and Writing</w:t>
            </w:r>
          </w:p>
          <w:p w:rsidRPr="00147B14" w:rsidR="00B94EC0" w:rsidP="00BD376B" w:rsidRDefault="00B94EC0" w14:paraId="133437B0" w14:textId="7F5F40E2">
            <w:pPr>
              <w:rPr>
                <w:lang w:eastAsia="zh-CN"/>
              </w:rPr>
            </w:pPr>
            <w:r>
              <w:rPr>
                <w:lang w:eastAsia="zh-CN"/>
              </w:rPr>
              <w:t>Speaking</w:t>
            </w:r>
          </w:p>
        </w:tc>
      </w:tr>
      <w:tr w:rsidRPr="00147B14" w:rsidR="001741FD" w:rsidTr="046E0E74" w14:paraId="42368965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223EA9" w14:paraId="2F9070D8" w14:textId="3BC42ABF">
            <w:pPr>
              <w:jc w:val="center"/>
            </w:pPr>
            <w:r>
              <w:t>Year 9</w:t>
            </w:r>
          </w:p>
          <w:p w:rsidR="00223EA9" w:rsidP="00BD376B" w:rsidRDefault="008903EF" w14:paraId="3B9A941F" w14:textId="13044A31">
            <w:pPr>
              <w:jc w:val="center"/>
            </w:pPr>
            <w:r>
              <w:t>Term 2</w:t>
            </w:r>
          </w:p>
          <w:p w:rsidRPr="00147B14" w:rsidR="00223EA9" w:rsidP="00BD376B" w:rsidRDefault="00223EA9" w14:paraId="5E8D5C05" w14:textId="1F1B7634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</w:t>
            </w:r>
            <w:r w:rsidR="008903EF">
              <w:rPr>
                <w:rFonts w:hint="eastAsia"/>
                <w:lang w:eastAsia="zh-CN"/>
              </w:rPr>
              <w:t>二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1741FD" w:rsidP="14EA0830" w:rsidRDefault="001741FD" w14:paraId="03EF9B39" w14:textId="77777777">
            <w:pPr>
              <w:widowControl w:val="0"/>
              <w:ind w:left="720"/>
              <w:rPr>
                <w:highlight w:val="yellow"/>
                <w:lang w:eastAsia="zh-CN"/>
              </w:rPr>
            </w:pPr>
            <w:r w:rsidRPr="14EA0830" w:rsidR="001741FD">
              <w:rPr>
                <w:lang w:eastAsia="zh-CN"/>
              </w:rPr>
              <w:t>A</w:t>
            </w:r>
            <w:proofErr w:type="gramStart"/>
            <w:r w:rsidRPr="14EA0830" w:rsidR="001741FD">
              <w:rPr>
                <w:lang w:eastAsia="zh-CN"/>
              </w:rPr>
              <w:t>3  Friendship</w:t>
            </w:r>
            <w:proofErr w:type="gramEnd"/>
          </w:p>
          <w:p w:rsidRPr="003F1514" w:rsidR="003F1514" w:rsidP="14EA0830" w:rsidRDefault="001741FD" w14:paraId="701023C6" w14:textId="112BEEB0">
            <w:pPr>
              <w:widowControl w:val="0"/>
              <w:rPr>
                <w:highlight w:val="yellow"/>
              </w:rPr>
            </w:pPr>
            <w:r w:rsidR="001741FD">
              <w:rPr/>
              <w:t xml:space="preserve">              </w:t>
            </w:r>
            <w:r w:rsidR="001741FD">
              <w:rPr/>
              <w:t>A</w:t>
            </w:r>
            <w:proofErr w:type="gramStart"/>
            <w:r w:rsidR="001741FD">
              <w:rPr/>
              <w:t>4  Peer</w:t>
            </w:r>
            <w:proofErr w:type="gramEnd"/>
            <w:r w:rsidR="001741FD">
              <w:rPr/>
              <w:t xml:space="preserve"> pressure/conflict</w:t>
            </w: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8903EF" w:rsidP="008903EF" w:rsidRDefault="008903EF" w14:paraId="6ADEDEF8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00147B14">
              <w:rPr>
                <w:lang w:eastAsia="zh-CN"/>
              </w:rPr>
              <w:t xml:space="preserve">o </w:t>
            </w:r>
            <w:r>
              <w:rPr>
                <w:lang w:eastAsia="zh-CN"/>
              </w:rPr>
              <w:t xml:space="preserve">be able to </w:t>
            </w:r>
            <w:r w:rsidRPr="00147B14">
              <w:rPr>
                <w:lang w:eastAsia="zh-CN"/>
              </w:rPr>
              <w:t xml:space="preserve">write </w:t>
            </w:r>
            <w:r>
              <w:rPr>
                <w:lang w:eastAsia="zh-CN"/>
              </w:rPr>
              <w:t xml:space="preserve">about stress in young people’s life </w:t>
            </w:r>
            <w:r w:rsidRPr="00147B14">
              <w:rPr>
                <w:lang w:eastAsia="zh-CN"/>
              </w:rPr>
              <w:t>in the format of a letter</w:t>
            </w:r>
            <w:r>
              <w:rPr>
                <w:lang w:eastAsia="zh-CN"/>
              </w:rPr>
              <w:t>.</w:t>
            </w:r>
          </w:p>
          <w:p w:rsidRPr="00147B14" w:rsidR="001741FD" w:rsidP="00BD376B" w:rsidRDefault="001741FD" w14:paraId="36395BB7" w14:textId="77777777">
            <w:pPr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="003B74D3" w:rsidP="003B74D3" w:rsidRDefault="00B94EC0" w14:paraId="191DFBA4" w14:textId="02A0F928">
            <w:pPr>
              <w:rPr>
                <w:lang w:eastAsia="zh-CN"/>
              </w:rPr>
            </w:pPr>
            <w:r>
              <w:rPr>
                <w:lang w:eastAsia="zh-CN"/>
              </w:rPr>
              <w:t>Reading and Writing</w:t>
            </w:r>
          </w:p>
          <w:p w:rsidRPr="00147B14" w:rsidR="001741FD" w:rsidP="00BD376B" w:rsidRDefault="001741FD" w14:paraId="51804DD3" w14:textId="77777777">
            <w:pPr>
              <w:rPr>
                <w:lang w:eastAsia="zh-CN"/>
              </w:rPr>
            </w:pPr>
          </w:p>
        </w:tc>
      </w:tr>
      <w:tr w:rsidRPr="00147B14" w:rsidR="001741FD" w:rsidTr="046E0E74" w14:paraId="227AA9AD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1504F4" w14:paraId="269EFE83" w14:textId="57683378">
            <w:pPr>
              <w:jc w:val="center"/>
              <w:rPr>
                <w:lang w:eastAsia="zh-CN"/>
              </w:rPr>
            </w:pPr>
            <w:r>
              <w:t>Year 9 Term 3</w:t>
            </w:r>
          </w:p>
          <w:p w:rsidRPr="00147B14" w:rsidR="008903EF" w:rsidP="00BD376B" w:rsidRDefault="008903EF" w14:paraId="27BBD230" w14:textId="3AD9DDB5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单元三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8903EF" w:rsidP="008903EF" w:rsidRDefault="008903EF" w14:paraId="5D365B7D" w14:textId="77777777">
            <w:pPr>
              <w:widowControl w:val="0"/>
              <w:rPr>
                <w:b/>
                <w:lang w:eastAsia="zh-CN"/>
              </w:rPr>
            </w:pPr>
            <w:r w:rsidRPr="00EE6A24">
              <w:rPr>
                <w:b/>
                <w:lang w:eastAsia="zh-CN"/>
              </w:rPr>
              <w:t xml:space="preserve">B Society             </w:t>
            </w:r>
          </w:p>
          <w:p w:rsidR="008903EF" w:rsidP="008903EF" w:rsidRDefault="008903EF" w14:paraId="0960A0F5" w14:textId="77777777">
            <w:pPr>
              <w:widowControl w:val="0"/>
              <w:ind w:left="720"/>
            </w:pPr>
            <w:r w:rsidR="1DBE068F">
              <w:rPr/>
              <w:t>B1 Generation gap</w:t>
            </w:r>
          </w:p>
          <w:p w:rsidR="008903EF" w:rsidP="008903EF" w:rsidRDefault="008903EF" w14:paraId="5B0B829C" w14:textId="77777777">
            <w:pPr>
              <w:widowControl w:val="0"/>
              <w:ind w:left="720"/>
              <w:rPr>
                <w:rFonts w:hint="eastAsia"/>
                <w:lang w:eastAsia="zh-CN"/>
              </w:rPr>
            </w:pPr>
            <w:r w:rsidRPr="00147B14">
              <w:t>B2</w:t>
            </w:r>
            <w:r>
              <w:t xml:space="preserve"> </w:t>
            </w:r>
            <w:r w:rsidRPr="00147B14">
              <w:t>Young people</w:t>
            </w:r>
          </w:p>
          <w:p w:rsidR="003F1514" w:rsidP="1DBE068F" w:rsidRDefault="003F1514" w14:paraId="030A4DF8" w14:textId="2E15D8D0">
            <w:pPr>
              <w:widowControl w:val="0"/>
              <w:ind w:left="720"/>
              <w:rPr>
                <w:lang w:eastAsia="zh-CN"/>
              </w:rPr>
            </w:pPr>
          </w:p>
          <w:p w:rsidRPr="00EE6A24" w:rsidR="001741FD" w:rsidP="00BD376B" w:rsidRDefault="001741FD" w14:paraId="6B7B53B3" w14:textId="77777777">
            <w:pPr>
              <w:widowControl w:val="0"/>
              <w:rPr>
                <w:b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8903EF" w:rsidP="008903EF" w:rsidRDefault="008903EF" w14:paraId="62D66B1F" w14:textId="700A1382">
            <w:pPr>
              <w:rPr>
                <w:lang w:eastAsia="zh-CN"/>
              </w:rPr>
            </w:pPr>
            <w:r w:rsidR="008903EF">
              <w:rPr/>
              <w:t>T</w:t>
            </w:r>
            <w:r w:rsidRPr="2FFB4F50" w:rsidR="008903EF">
              <w:rPr>
                <w:lang w:eastAsia="zh-CN"/>
              </w:rPr>
              <w:t xml:space="preserve">o be able to state the features of a Chinese family in </w:t>
            </w:r>
            <w:r w:rsidRPr="2FFB4F50" w:rsidR="008903EF">
              <w:rPr>
                <w:lang w:eastAsia="zh-CN"/>
              </w:rPr>
              <w:t>the past and a</w:t>
            </w:r>
            <w:r w:rsidRPr="2FFB4F50" w:rsidR="670E3C0E">
              <w:rPr>
                <w:lang w:eastAsia="zh-CN"/>
              </w:rPr>
              <w:t>t presen</w:t>
            </w:r>
            <w:r w:rsidRPr="2FFB4F50" w:rsidR="18852039">
              <w:rPr>
                <w:lang w:eastAsia="zh-CN"/>
              </w:rPr>
              <w:t>t</w:t>
            </w:r>
          </w:p>
          <w:p w:rsidRPr="00147B14" w:rsidR="008903EF" w:rsidP="008903EF" w:rsidRDefault="008903EF" w14:paraId="56D880CB" w14:textId="0F8E8A17">
            <w:pPr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00147B14">
              <w:rPr>
                <w:lang w:eastAsia="zh-CN"/>
              </w:rPr>
              <w:t>o be able to identify the difference</w:t>
            </w:r>
            <w:r>
              <w:rPr>
                <w:lang w:eastAsia="zh-CN"/>
              </w:rPr>
              <w:t>s</w:t>
            </w:r>
            <w:r w:rsidRPr="00147B14">
              <w:rPr>
                <w:lang w:eastAsia="zh-CN"/>
              </w:rPr>
              <w:t xml:space="preserve"> between a Chinese fa</w:t>
            </w:r>
            <w:r w:rsidR="002C159C">
              <w:rPr>
                <w:lang w:eastAsia="zh-CN"/>
              </w:rPr>
              <w:t>mily structure and that of the W</w:t>
            </w:r>
            <w:r w:rsidRPr="00147B14">
              <w:rPr>
                <w:lang w:eastAsia="zh-CN"/>
              </w:rPr>
              <w:t>est</w:t>
            </w:r>
            <w:r>
              <w:rPr>
                <w:lang w:eastAsia="zh-CN"/>
              </w:rPr>
              <w:t>.</w:t>
            </w:r>
          </w:p>
          <w:p w:rsidRPr="00147B14" w:rsidR="008903EF" w:rsidP="008903EF" w:rsidRDefault="008903EF" w14:paraId="4AD1C13D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To be able to</w:t>
            </w:r>
            <w:r w:rsidRPr="00147B14">
              <w:rPr>
                <w:lang w:eastAsia="zh-CN"/>
              </w:rPr>
              <w:t xml:space="preserve"> critically reflect on China’s one-child policy: advantage and disadvantage,</w:t>
            </w:r>
            <w:r w:rsidRPr="00147B14">
              <w:rPr>
                <w:rFonts w:hint="eastAsia"/>
                <w:lang w:eastAsia="zh-CN"/>
              </w:rPr>
              <w:t xml:space="preserve"> </w:t>
            </w:r>
          </w:p>
          <w:p w:rsidRPr="00147B14" w:rsidR="001741FD" w:rsidP="00BD376B" w:rsidRDefault="001741FD" w14:paraId="7546F92D" w14:textId="77777777">
            <w:pPr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1741FD" w:rsidP="00BD376B" w:rsidRDefault="00B94EC0" w14:paraId="3ED23CFE" w14:textId="18DA1DBC">
            <w:pPr>
              <w:rPr>
                <w:lang w:eastAsia="zh-CN"/>
              </w:rPr>
            </w:pPr>
            <w:r>
              <w:rPr>
                <w:lang w:eastAsia="zh-CN"/>
              </w:rPr>
              <w:t>Speaking</w:t>
            </w:r>
            <w:r w:rsidR="004D51F1">
              <w:rPr>
                <w:lang w:eastAsia="zh-CN"/>
              </w:rPr>
              <w:t xml:space="preserve"> and Listening</w:t>
            </w:r>
          </w:p>
        </w:tc>
      </w:tr>
      <w:tr w:rsidRPr="00147B14" w:rsidR="001741FD" w:rsidTr="046E0E74" w14:paraId="1E4AC358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8903EF" w14:paraId="6ADBAE1D" w14:textId="505300A4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Year</w:t>
            </w:r>
            <w:r w:rsidR="001504F4">
              <w:rPr>
                <w:lang w:eastAsia="zh-CN"/>
              </w:rPr>
              <w:t xml:space="preserve"> 10</w:t>
            </w:r>
          </w:p>
          <w:p w:rsidR="008903EF" w:rsidP="00BD376B" w:rsidRDefault="001504F4" w14:paraId="6713CCE5" w14:textId="5948939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Term 1</w:t>
            </w:r>
          </w:p>
          <w:p w:rsidRPr="00147B14" w:rsidR="008903EF" w:rsidP="00BD376B" w:rsidRDefault="008903EF" w14:paraId="4C3914C5" w14:textId="55A8EBF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单元四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36072D" w:rsidR="008903EF" w:rsidP="008903EF" w:rsidRDefault="008903EF" w14:paraId="2EAB22B7" w14:textId="77777777">
            <w:pPr>
              <w:widowControl w:val="0"/>
              <w:ind w:left="720"/>
              <w:rPr>
                <w:lang w:eastAsia="zh-CN"/>
              </w:rPr>
            </w:pPr>
            <w:r w:rsidRPr="0036072D">
              <w:t>B3 Healthy eating</w:t>
            </w:r>
          </w:p>
          <w:p w:rsidRPr="00EE6A24" w:rsidR="001741FD" w:rsidP="008903EF" w:rsidRDefault="008903EF" w14:paraId="44DEABCC" w14:textId="47D0F0CC">
            <w:pPr>
              <w:widowControl w:val="0"/>
              <w:rPr>
                <w:b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            </w:t>
            </w:r>
            <w:r w:rsidRPr="0042782E">
              <w:t>B4 Sports and exercise</w:t>
            </w: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1741FD" w:rsidP="00BD376B" w:rsidRDefault="008903EF" w14:paraId="51FB1BD8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00147B14">
              <w:rPr>
                <w:lang w:eastAsia="zh-CN"/>
              </w:rPr>
              <w:t xml:space="preserve">o </w:t>
            </w:r>
            <w:r>
              <w:rPr>
                <w:lang w:eastAsia="zh-CN"/>
              </w:rPr>
              <w:t xml:space="preserve">be able to </w:t>
            </w:r>
            <w:r w:rsidRPr="00147B14">
              <w:rPr>
                <w:rFonts w:hint="eastAsia"/>
                <w:lang w:eastAsia="zh-CN"/>
              </w:rPr>
              <w:t>identify effective methods to lead a healthier life style.</w:t>
            </w:r>
          </w:p>
          <w:p w:rsidRPr="00147B14" w:rsidR="008903EF" w:rsidP="00BD376B" w:rsidRDefault="008903EF" w14:paraId="2D718FF8" w14:textId="3A67D83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 xml:space="preserve">o be able to </w:t>
            </w:r>
            <w:r w:rsidR="002C159C">
              <w:rPr>
                <w:lang w:eastAsia="zh-CN"/>
              </w:rPr>
              <w:t>make a survey and write a report based on the result of the survey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1741FD" w:rsidP="00BD376B" w:rsidRDefault="00B94EC0" w14:paraId="78ACF548" w14:textId="687ED240">
            <w:pPr>
              <w:rPr>
                <w:lang w:eastAsia="zh-CN"/>
              </w:rPr>
            </w:pPr>
            <w:r>
              <w:rPr>
                <w:lang w:eastAsia="zh-CN"/>
              </w:rPr>
              <w:t>Reading and Writing</w:t>
            </w:r>
          </w:p>
        </w:tc>
      </w:tr>
      <w:tr w:rsidRPr="00147B14" w:rsidR="001741FD" w:rsidTr="046E0E74" w14:paraId="10AAAF66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1504F4" w14:paraId="3CDD8AFF" w14:textId="5CEF0079">
            <w:pPr>
              <w:jc w:val="center"/>
              <w:rPr>
                <w:lang w:eastAsia="zh-CN"/>
              </w:rPr>
            </w:pPr>
            <w:r>
              <w:t>Year 10</w:t>
            </w:r>
          </w:p>
          <w:p w:rsidR="002C159C" w:rsidP="00BD376B" w:rsidRDefault="009E25F9" w14:paraId="5CF9A55B" w14:textId="5C2B5CDB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2C159C" w:rsidP="00BD376B" w:rsidRDefault="002C159C" w14:paraId="0DBC89F0" w14:textId="5014B3A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单元五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2C159C" w:rsidP="002C159C" w:rsidRDefault="002C159C" w14:paraId="2CC651A9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1DBE068F" w:rsidR="1DBE068F">
              <w:rPr>
                <w:rFonts w:eastAsia="华文楷体" w:cs="Times New Roman"/>
                <w:noProof/>
                <w:lang w:eastAsia="zh-CN"/>
              </w:rPr>
              <w:t>B5 Films and the media</w:t>
            </w:r>
          </w:p>
          <w:p w:rsidRPr="00147B14" w:rsidR="00755CA4" w:rsidP="00755CA4" w:rsidRDefault="00755CA4" w14:paraId="4838E37D" w14:textId="77777777">
            <w:pPr>
              <w:widowControl w:val="0"/>
              <w:rPr>
                <w:rFonts w:eastAsia="华文楷体" w:cs="Times New Roman"/>
                <w:noProof/>
                <w:lang w:eastAsia="zh-CN"/>
              </w:rPr>
            </w:pPr>
          </w:p>
          <w:p w:rsidRPr="00EE6A24" w:rsidR="001741FD" w:rsidP="002C159C" w:rsidRDefault="002C159C" w14:paraId="150471B0" w14:textId="03995AD7">
            <w:pPr>
              <w:widowControl w:val="0"/>
              <w:rPr>
                <w:b/>
                <w:lang w:eastAsia="zh-CN"/>
              </w:rPr>
            </w:pPr>
            <w:r>
              <w:rPr>
                <w:rFonts w:hint="eastAsia" w:eastAsia="华文楷体" w:cs="Times New Roman"/>
                <w:noProof/>
                <w:lang w:eastAsia="zh-CN"/>
              </w:rPr>
              <w:t xml:space="preserve">              </w:t>
            </w:r>
            <w:r w:rsidRPr="00147B14">
              <w:rPr>
                <w:rFonts w:eastAsia="华文楷体" w:cs="Times New Roman"/>
                <w:noProof/>
                <w:lang w:eastAsia="zh-CN"/>
              </w:rPr>
              <w:t>B6 Hobbies</w:t>
            </w: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2C159C" w:rsidR="002C159C" w:rsidP="00BD376B" w:rsidRDefault="002C159C" w14:paraId="668A3AF0" w14:textId="4E515043">
            <w:pPr>
              <w:rPr>
                <w:lang w:eastAsia="zh-CN"/>
              </w:rPr>
            </w:pPr>
            <w:r>
              <w:rPr>
                <w:rFonts w:ascii="Times" w:hAnsi="Times" w:eastAsia="ＭＳ 明朝" w:cs="Times"/>
                <w:color w:val="000000"/>
                <w:lang w:val="en-US" w:eastAsia="zh-CN"/>
              </w:rPr>
              <w:t xml:space="preserve">To be able to </w:t>
            </w:r>
            <w:r>
              <w:rPr>
                <w:rFonts w:hint="eastAsia" w:ascii="Times" w:hAnsi="Times" w:eastAsia="ＭＳ 明朝" w:cs="Times"/>
                <w:color w:val="000000"/>
                <w:lang w:val="en-US" w:eastAsia="zh-CN"/>
              </w:rPr>
              <w:t>interview</w:t>
            </w:r>
            <w:r>
              <w:rPr>
                <w:rFonts w:ascii="Times" w:hAnsi="Times" w:eastAsia="ＭＳ 明朝" w:cs="Times"/>
                <w:color w:val="000000"/>
                <w:lang w:val="en-US" w:eastAsia="zh-CN"/>
              </w:rPr>
              <w:t xml:space="preserve"> a celebrity and write an article for a magazine to talk about the leisure life/hobbies in his/her life.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1741FD" w:rsidP="00BD376B" w:rsidRDefault="00B94EC0" w14:paraId="6003E666" w14:textId="02B382ED">
            <w:pPr>
              <w:rPr>
                <w:lang w:eastAsia="zh-CN"/>
              </w:rPr>
            </w:pPr>
            <w:r>
              <w:rPr>
                <w:lang w:eastAsia="zh-CN"/>
              </w:rPr>
              <w:t>Speaking</w:t>
            </w:r>
            <w:r w:rsidR="004D51F1">
              <w:rPr>
                <w:lang w:eastAsia="zh-CN"/>
              </w:rPr>
              <w:t xml:space="preserve"> and Listening</w:t>
            </w:r>
          </w:p>
        </w:tc>
      </w:tr>
      <w:tr w:rsidRPr="00147B14" w:rsidR="006B57A3" w:rsidTr="046E0E74" w14:paraId="04F4506E" w14:textId="77777777">
        <w:trPr>
          <w:trHeight w:val="917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7235E216" w14:textId="77777777">
            <w:pPr>
              <w:jc w:val="center"/>
            </w:pPr>
            <w:r w:rsidRPr="00147B14">
              <w:t>Year 10</w:t>
            </w:r>
          </w:p>
          <w:p w:rsidRPr="00147B14" w:rsidR="006B57A3" w:rsidP="00BD376B" w:rsidRDefault="001504F4" w14:paraId="182F5A35" w14:textId="21A2E9A3">
            <w:pPr>
              <w:jc w:val="center"/>
              <w:rPr>
                <w:lang w:eastAsia="zh-CN"/>
              </w:rPr>
            </w:pPr>
            <w:r>
              <w:t>Term 2</w:t>
            </w:r>
          </w:p>
          <w:p w:rsidRPr="00147B14" w:rsidR="006B57A3" w:rsidP="00BD376B" w:rsidRDefault="006B57A3" w14:paraId="6BA4729A" w14:textId="4C18B7FB">
            <w:pPr>
              <w:jc w:val="center"/>
              <w:rPr>
                <w:lang w:eastAsia="zh-CN"/>
              </w:rPr>
            </w:pPr>
            <w:proofErr w:type="spellStart"/>
            <w:r w:rsidRPr="00147B14">
              <w:t>单元</w:t>
            </w:r>
            <w:proofErr w:type="spellEnd"/>
            <w:r w:rsidR="00DC6C0E">
              <w:rPr>
                <w:rFonts w:hint="eastAsia"/>
                <w:lang w:eastAsia="zh-CN"/>
              </w:rPr>
              <w:t>六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755CA4" w:rsidP="00DC6C0E" w:rsidRDefault="00755CA4" w14:paraId="1D2FA77B" w14:textId="77777777">
            <w:pPr>
              <w:ind w:left="720"/>
            </w:pPr>
          </w:p>
          <w:p w:rsidRPr="00147B14" w:rsidR="00DC6C0E" w:rsidP="00DC6C0E" w:rsidRDefault="00DC6C0E" w14:paraId="69A7F6F1" w14:textId="77777777">
            <w:pPr>
              <w:ind w:left="720"/>
            </w:pPr>
            <w:r w:rsidRPr="00147B14">
              <w:t>B7 New means of communication</w:t>
            </w:r>
          </w:p>
          <w:p w:rsidR="006B57A3" w:rsidP="00DC6C0E" w:rsidRDefault="00DC6C0E" w14:paraId="54DC962E" w14:textId="77777777">
            <w:pPr>
              <w:ind w:left="720"/>
            </w:pPr>
            <w:r w:rsidR="1DBE068F">
              <w:rPr/>
              <w:t>B8 Social networking</w:t>
            </w:r>
          </w:p>
          <w:p w:rsidRPr="00EE6A24" w:rsidR="00755CA4" w:rsidP="00DC6C0E" w:rsidRDefault="00755CA4" w14:paraId="5D7D6DBA" w14:textId="6BB95BC2">
            <w:pPr>
              <w:ind w:left="720"/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6B57A3" w:rsidP="00BD376B" w:rsidRDefault="00DC6C0E" w14:paraId="24CD805C" w14:textId="77777777">
            <w:pPr>
              <w:rPr>
                <w:rFonts w:ascii="Times" w:hAnsi="Times" w:eastAsia="ＭＳ 明朝" w:cs="Times"/>
                <w:color w:val="000000"/>
                <w:lang w:val="en-US"/>
              </w:rPr>
            </w:pPr>
            <w:r w:rsidRPr="00147B14">
              <w:rPr>
                <w:rFonts w:ascii="Times" w:hAnsi="Times" w:eastAsia="ＭＳ 明朝" w:cs="Times"/>
                <w:color w:val="000000"/>
                <w:lang w:val="en-US"/>
              </w:rPr>
              <w:t>To be able to debate the advantages and disadvantages of communication in electronical times in a persuasive writing.</w:t>
            </w:r>
          </w:p>
          <w:p w:rsidRPr="00147B14" w:rsidR="00B94EC0" w:rsidP="00BD376B" w:rsidRDefault="00B94EC0" w14:paraId="6BA930AE" w14:textId="44D66716">
            <w:pPr>
              <w:rPr>
                <w:lang w:eastAsia="zh-CN"/>
              </w:rPr>
            </w:pPr>
            <w:r>
              <w:rPr>
                <w:rFonts w:ascii="Times" w:hAnsi="Times" w:eastAsia="ＭＳ 明朝" w:cs="Times"/>
                <w:color w:val="000000"/>
                <w:lang w:val="en-US"/>
              </w:rPr>
              <w:t>To be able to make a commercial advertisement.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="006B57A3" w:rsidP="00BD376B" w:rsidRDefault="00B94EC0" w14:paraId="23AB1B3C" w14:textId="3BB27878">
            <w:pPr>
              <w:rPr>
                <w:lang w:eastAsia="zh-CN"/>
              </w:rPr>
            </w:pPr>
            <w:r>
              <w:rPr>
                <w:lang w:eastAsia="zh-CN"/>
              </w:rPr>
              <w:t>Speaking</w:t>
            </w:r>
            <w:r w:rsidR="004D51F1">
              <w:rPr>
                <w:lang w:eastAsia="zh-CN"/>
              </w:rPr>
              <w:t xml:space="preserve"> and Listening</w:t>
            </w:r>
          </w:p>
          <w:p w:rsidRPr="00147B14" w:rsidR="00B94EC0" w:rsidP="00BD376B" w:rsidRDefault="00B94EC0" w14:paraId="54BD806A" w14:textId="101DCD02">
            <w:pPr>
              <w:rPr>
                <w:lang w:eastAsia="zh-CN"/>
              </w:rPr>
            </w:pPr>
          </w:p>
        </w:tc>
      </w:tr>
      <w:tr w:rsidRPr="00147B14" w:rsidR="006B57A3" w:rsidTr="046E0E74" w14:paraId="44F362B9" w14:textId="77777777">
        <w:trPr>
          <w:trHeight w:val="358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2BBE5159" w14:textId="764088D0">
            <w:pPr>
              <w:jc w:val="center"/>
            </w:pPr>
            <w:r w:rsidRPr="00147B14">
              <w:t>Year 10</w:t>
            </w:r>
          </w:p>
          <w:p w:rsidRPr="00147B14" w:rsidR="006B57A3" w:rsidP="00BD376B" w:rsidRDefault="00602179" w14:paraId="3F437E73" w14:textId="3BF693B0">
            <w:pPr>
              <w:jc w:val="center"/>
              <w:rPr>
                <w:lang w:eastAsia="zh-CN"/>
              </w:rPr>
            </w:pPr>
            <w:r>
              <w:t>Term 2</w:t>
            </w:r>
          </w:p>
          <w:p w:rsidRPr="00147B14" w:rsidR="006B57A3" w:rsidP="00BD376B" w:rsidRDefault="006B57A3" w14:paraId="1B56E7AF" w14:textId="7868FEAD">
            <w:pPr>
              <w:jc w:val="center"/>
            </w:pPr>
            <w:proofErr w:type="spellStart"/>
            <w:r w:rsidRPr="00147B14">
              <w:t>单元</w:t>
            </w:r>
            <w:r w:rsidR="00D145E7">
              <w:rPr>
                <w:rFonts w:hint="eastAsia"/>
              </w:rPr>
              <w:t>七</w:t>
            </w:r>
            <w:bookmarkStart w:name="_GoBack" w:id="0"/>
            <w:bookmarkEnd w:id="0"/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D145E7" w:rsidP="00D145E7" w:rsidRDefault="00D145E7" w14:paraId="0B345230" w14:textId="77777777">
            <w:pPr>
              <w:widowControl w:val="0"/>
              <w:ind w:left="720"/>
            </w:pPr>
            <w:r w:rsidRPr="00147B14">
              <w:rPr>
                <w:rFonts w:eastAsia="华文楷体" w:cs="Times New Roman"/>
                <w:noProof/>
                <w:lang w:eastAsia="zh-CN"/>
              </w:rPr>
              <w:t>B9 Learning</w:t>
            </w:r>
            <w:r w:rsidRPr="00147B14">
              <w:t xml:space="preserve"> technology</w:t>
            </w:r>
          </w:p>
          <w:p w:rsidR="00D145E7" w:rsidP="00D145E7" w:rsidRDefault="00D145E7" w14:paraId="7141AA7D" w14:textId="77777777"/>
          <w:p w:rsidRPr="00147B14" w:rsidR="006B57A3" w:rsidP="00D145E7" w:rsidRDefault="006B57A3" w14:paraId="38553A53" w14:textId="7D35EA7A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147B14" w:rsidR="00D145E7" w:rsidP="00D145E7" w:rsidRDefault="00D145E7" w14:paraId="5F5B5994" w14:textId="0F707170">
            <w:pPr>
              <w:rPr>
                <w:lang w:eastAsia="zh-CN"/>
              </w:rPr>
            </w:pPr>
            <w:r w:rsidRPr="40C9A0DE" w:rsidR="00D145E7">
              <w:rPr>
                <w:lang w:eastAsia="zh-CN"/>
              </w:rPr>
              <w:t xml:space="preserve">To be able to </w:t>
            </w:r>
            <w:r w:rsidRPr="40C9A0DE" w:rsidR="00D145E7">
              <w:rPr>
                <w:lang w:eastAsia="zh-CN"/>
              </w:rPr>
              <w:t>reflect on</w:t>
            </w:r>
            <w:r w:rsidRPr="40C9A0DE" w:rsidR="00D145E7">
              <w:rPr>
                <w:lang w:eastAsia="zh-CN"/>
              </w:rPr>
              <w:t xml:space="preserve"> one’s own Chinese learning experience</w:t>
            </w:r>
            <w:r w:rsidRPr="40C9A0DE" w:rsidR="5A905E9D">
              <w:rPr>
                <w:lang w:eastAsia="zh-CN"/>
              </w:rPr>
              <w:t xml:space="preserve"> </w:t>
            </w:r>
            <w:r w:rsidRPr="40C9A0DE" w:rsidR="00D145E7">
              <w:rPr>
                <w:lang w:eastAsia="zh-CN"/>
              </w:rPr>
              <w:t xml:space="preserve">and identify good learning methods. </w:t>
            </w:r>
          </w:p>
          <w:p w:rsidRPr="00147B14" w:rsidR="006B57A3" w:rsidP="00D145E7" w:rsidRDefault="00D145E7" w14:paraId="38AB667B" w14:textId="04AFC5A2">
            <w:pPr>
              <w:widowControl w:val="0"/>
              <w:autoSpaceDE w:val="0"/>
              <w:autoSpaceDN w:val="0"/>
              <w:adjustRightInd w:val="0"/>
              <w:spacing w:after="240" w:line="300" w:lineRule="atLeast"/>
            </w:pPr>
            <w:r w:rsidR="00D145E7">
              <w:rPr/>
              <w:t xml:space="preserve">To be able to </w:t>
            </w:r>
            <w:r w:rsidR="6E4DF7A8">
              <w:rPr/>
              <w:t xml:space="preserve">make </w:t>
            </w:r>
            <w:r w:rsidR="00D145E7">
              <w:rPr/>
              <w:t>a speech and write about the importance of learning and identify efficient learning methods.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D145E7" w:rsidP="00D145E7" w:rsidRDefault="004D51F1" w14:paraId="3CE8B1C5" w14:textId="503DE418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End of </w:t>
            </w:r>
            <w:r w:rsidR="00D145E7">
              <w:rPr>
                <w:lang w:eastAsia="zh-CN"/>
              </w:rPr>
              <w:t>Y</w:t>
            </w:r>
            <w:r w:rsidRPr="00147B14" w:rsidR="00D145E7">
              <w:rPr>
                <w:lang w:eastAsia="zh-CN"/>
              </w:rPr>
              <w:t>10 Assessment</w:t>
            </w:r>
            <w:r w:rsidR="00D145E7">
              <w:rPr>
                <w:lang w:eastAsia="zh-CN"/>
              </w:rPr>
              <w:t>:</w:t>
            </w:r>
          </w:p>
          <w:p w:rsidRPr="00147B14" w:rsidR="00D145E7" w:rsidP="00D145E7" w:rsidRDefault="00D145E7" w14:paraId="45F89F5E" w14:textId="48C45A2E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 xml:space="preserve">Paper 1 </w:t>
            </w:r>
            <w:r w:rsidRPr="00147B14"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</w:t>
            </w:r>
            <w:r w:rsidRPr="00147B14">
              <w:rPr>
                <w:lang w:eastAsia="zh-CN"/>
              </w:rPr>
              <w:t>Reading</w:t>
            </w:r>
            <w:r w:rsidR="004D51F1">
              <w:rPr>
                <w:lang w:eastAsia="zh-CN"/>
              </w:rPr>
              <w:t xml:space="preserve"> and Writing</w:t>
            </w:r>
          </w:p>
          <w:p w:rsidR="006B57A3" w:rsidP="00D145E7" w:rsidRDefault="00D145E7" w14:paraId="22875ED7" w14:textId="197AD8C1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 xml:space="preserve">Paper 2  </w:t>
            </w:r>
            <w:r w:rsidR="004D51F1">
              <w:rPr>
                <w:rFonts w:hint="eastAsia"/>
                <w:lang w:eastAsia="zh-CN"/>
              </w:rPr>
              <w:t xml:space="preserve"> Listening</w:t>
            </w:r>
          </w:p>
          <w:p w:rsidRPr="00147B14" w:rsidR="004D51F1" w:rsidP="00D145E7" w:rsidRDefault="004D51F1" w14:paraId="71643CAA" w14:textId="7909ECBB">
            <w:pPr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>Paper 3   Speaking</w:t>
            </w:r>
          </w:p>
          <w:p w:rsidRPr="00147B14" w:rsidR="006B57A3" w:rsidP="00DC6C0E" w:rsidRDefault="006B57A3" w14:paraId="597A53F2" w14:textId="77777777">
            <w:pPr>
              <w:rPr>
                <w:rFonts w:eastAsiaTheme="minorEastAsia"/>
                <w:lang w:eastAsia="zh-CN"/>
              </w:rPr>
            </w:pPr>
          </w:p>
        </w:tc>
      </w:tr>
      <w:tr w:rsidRPr="00147B14" w:rsidR="006B57A3" w:rsidTr="046E0E74" w14:paraId="644BE8EF" w14:textId="77777777">
        <w:trPr>
          <w:trHeight w:val="944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481F3E0E" w14:textId="77777777">
            <w:pPr>
              <w:jc w:val="center"/>
            </w:pPr>
            <w:r w:rsidRPr="00147B14">
              <w:t xml:space="preserve">Year 10 </w:t>
            </w:r>
          </w:p>
          <w:p w:rsidRPr="00147B14" w:rsidR="006B57A3" w:rsidP="00BD376B" w:rsidRDefault="001504F4" w14:paraId="719C79AC" w14:textId="10BBDB8F">
            <w:pPr>
              <w:jc w:val="center"/>
              <w:rPr>
                <w:lang w:eastAsia="zh-CN"/>
              </w:rPr>
            </w:pPr>
            <w:r>
              <w:t>Term 3</w:t>
            </w:r>
          </w:p>
          <w:p w:rsidRPr="00147B14" w:rsidR="006B57A3" w:rsidP="00BD376B" w:rsidRDefault="006B57A3" w14:paraId="1AF4AC7B" w14:textId="4F7E89A9">
            <w:pPr>
              <w:jc w:val="center"/>
            </w:pPr>
            <w:proofErr w:type="spellStart"/>
            <w:r w:rsidRPr="00147B14">
              <w:t>单元</w:t>
            </w:r>
            <w:r w:rsidR="00D145E7">
              <w:rPr>
                <w:rFonts w:hint="eastAsia"/>
              </w:rPr>
              <w:t>八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D145E7" w:rsidP="00D145E7" w:rsidRDefault="00D145E7" w14:paraId="49D80FF2" w14:textId="77777777">
            <w:pPr>
              <w:rPr>
                <w:b/>
              </w:rPr>
            </w:pPr>
            <w:r w:rsidRPr="00EE6A24">
              <w:rPr>
                <w:b/>
              </w:rPr>
              <w:t xml:space="preserve">C </w:t>
            </w:r>
            <w:proofErr w:type="gramStart"/>
            <w:r w:rsidRPr="00EE6A24">
              <w:rPr>
                <w:b/>
              </w:rPr>
              <w:t>The</w:t>
            </w:r>
            <w:proofErr w:type="gramEnd"/>
            <w:r w:rsidRPr="00EE6A24">
              <w:rPr>
                <w:b/>
              </w:rPr>
              <w:t xml:space="preserve"> World</w:t>
            </w:r>
          </w:p>
          <w:p w:rsidR="00D145E7" w:rsidP="00D145E7" w:rsidRDefault="00D145E7" w14:paraId="187133AC" w14:textId="00E8952E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1DBE068F" w:rsidR="1DBE068F">
              <w:rPr>
                <w:rFonts w:eastAsia="华文楷体" w:cs="Times New Roman"/>
                <w:noProof/>
                <w:lang w:eastAsia="zh-CN"/>
              </w:rPr>
              <w:t>C1 Urban and rural life</w:t>
            </w:r>
          </w:p>
          <w:p w:rsidR="00D145E7" w:rsidP="00D145E7" w:rsidRDefault="00D145E7" w14:paraId="5A6A13BA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1DBE068F" w:rsidR="1DBE068F">
              <w:rPr>
                <w:rFonts w:eastAsia="华文楷体" w:cs="Times New Roman"/>
                <w:noProof/>
                <w:lang w:eastAsia="zh-CN"/>
              </w:rPr>
              <w:t>C2 Travel</w:t>
            </w:r>
          </w:p>
          <w:p w:rsidR="006B57A3" w:rsidP="00D145E7" w:rsidRDefault="00D145E7" w14:paraId="2B9CBDD9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00147B14">
              <w:rPr>
                <w:rFonts w:eastAsia="华文楷体" w:cs="Times New Roman"/>
                <w:noProof/>
                <w:lang w:eastAsia="zh-CN"/>
              </w:rPr>
              <w:t>C3 Hometown and surrounding areas</w:t>
            </w:r>
          </w:p>
          <w:p w:rsidRPr="00147B14" w:rsidR="00755CA4" w:rsidP="1DBE068F" w:rsidRDefault="00755CA4" w14:paraId="3506E242" w14:textId="12D376C3">
            <w:pPr>
              <w:widowControl w:val="0"/>
              <w:ind w:left="720"/>
              <w:rPr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EB70D7" w:rsidP="00D145E7" w:rsidRDefault="00EB70D7" w14:paraId="4377E0A6" w14:textId="77777777"/>
          <w:p w:rsidR="00D145E7" w:rsidP="00D145E7" w:rsidRDefault="00D145E7" w14:paraId="09DC7233" w14:textId="6915B231">
            <w:pPr>
              <w:rPr>
                <w:rFonts w:ascii="Times" w:hAnsi="Times" w:eastAsia="ＭＳ 明朝" w:cs="Times"/>
                <w:color w:val="000000"/>
                <w:lang w:val="en-US"/>
              </w:rPr>
            </w:pPr>
            <w:r w:rsidRPr="00147B14">
              <w:t xml:space="preserve">To be able to make a speech and write </w:t>
            </w:r>
            <w:r>
              <w:t>about</w:t>
            </w:r>
            <w:r w:rsidRPr="00147B14">
              <w:t xml:space="preserve"> </w:t>
            </w:r>
            <w:r w:rsidRPr="00147B14">
              <w:rPr>
                <w:rFonts w:ascii="Times" w:hAnsi="Times" w:eastAsia="ＭＳ 明朝" w:cs="Times"/>
                <w:color w:val="000000"/>
                <w:lang w:val="en-US"/>
              </w:rPr>
              <w:t xml:space="preserve">the environment </w:t>
            </w:r>
            <w:r>
              <w:rPr>
                <w:rFonts w:ascii="Times" w:hAnsi="Times" w:eastAsia="ＭＳ 明朝" w:cs="Times"/>
                <w:color w:val="000000"/>
                <w:lang w:val="en-US"/>
              </w:rPr>
              <w:t>of the area</w:t>
            </w:r>
            <w:r w:rsidRPr="00147B14">
              <w:rPr>
                <w:rFonts w:ascii="Times" w:hAnsi="Times" w:eastAsia="ＭＳ 明朝" w:cs="Times"/>
                <w:color w:val="000000"/>
                <w:lang w:val="en-US"/>
              </w:rPr>
              <w:t xml:space="preserve"> one lives</w:t>
            </w:r>
            <w:r>
              <w:rPr>
                <w:rFonts w:ascii="Times" w:hAnsi="Times" w:eastAsia="ＭＳ 明朝" w:cs="Times"/>
                <w:color w:val="000000"/>
                <w:lang w:val="en-US"/>
              </w:rPr>
              <w:t xml:space="preserve"> in</w:t>
            </w:r>
            <w:r w:rsidRPr="00147B14">
              <w:rPr>
                <w:rFonts w:ascii="Times" w:hAnsi="Times" w:eastAsia="ＭＳ 明朝" w:cs="Times"/>
                <w:color w:val="000000"/>
                <w:lang w:val="en-US"/>
              </w:rPr>
              <w:t>.</w:t>
            </w:r>
          </w:p>
          <w:p w:rsidRPr="00147B14" w:rsidR="00D145E7" w:rsidP="00D145E7" w:rsidRDefault="00D145E7" w14:paraId="20449825" w14:textId="77777777">
            <w:pPr>
              <w:rPr>
                <w:lang w:val="en-US"/>
              </w:rPr>
            </w:pPr>
            <w:r w:rsidRPr="00147B14">
              <w:rPr>
                <w:lang w:val="en-US"/>
              </w:rPr>
              <w:t xml:space="preserve">To </w:t>
            </w:r>
            <w:r>
              <w:rPr>
                <w:lang w:val="en-US"/>
              </w:rPr>
              <w:t xml:space="preserve">be able to </w:t>
            </w:r>
            <w:r w:rsidRPr="00147B14">
              <w:rPr>
                <w:lang w:val="en-US"/>
              </w:rPr>
              <w:t>describe one’s traveling experience</w:t>
            </w:r>
            <w:r>
              <w:rPr>
                <w:lang w:val="en-US"/>
              </w:rPr>
              <w:t xml:space="preserve">, and the advantage and disadvantage of traveling. </w:t>
            </w:r>
          </w:p>
          <w:p w:rsidRPr="00EB70D7" w:rsidR="00EB70D7" w:rsidP="00D145E7" w:rsidRDefault="00D145E7" w14:paraId="6422CCE0" w14:textId="31182E4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lang w:val="en-US"/>
              </w:rPr>
            </w:pPr>
            <w:r w:rsidRPr="2FFB4F50" w:rsidR="00D145E7">
              <w:rPr>
                <w:lang w:val="en-US"/>
              </w:rPr>
              <w:t>To Introduce one’s surrounding areas in one’s hometown.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B94EC0" w14:paraId="261A917B" w14:textId="2FC4653D">
            <w:pPr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Speaking</w:t>
            </w:r>
            <w:r w:rsidR="004D51F1">
              <w:rPr>
                <w:rFonts w:eastAsiaTheme="minorEastAsia"/>
                <w:lang w:eastAsia="zh-CN"/>
              </w:rPr>
              <w:t xml:space="preserve"> and Listening</w:t>
            </w:r>
          </w:p>
        </w:tc>
      </w:tr>
      <w:tr w:rsidRPr="00147B14" w:rsidR="006B57A3" w:rsidTr="046E0E74" w14:paraId="73A31B4C" w14:textId="77777777">
        <w:trPr>
          <w:trHeight w:val="1016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1504F4" w14:paraId="4F33FD14" w14:textId="3EB9ECBD">
            <w:pPr>
              <w:jc w:val="center"/>
              <w:rPr>
                <w:lang w:eastAsia="zh-CN"/>
              </w:rPr>
            </w:pPr>
            <w:r>
              <w:t>Year 11</w:t>
            </w:r>
          </w:p>
          <w:p w:rsidRPr="00147B14" w:rsidR="006B57A3" w:rsidP="00BD376B" w:rsidRDefault="001504F4" w14:paraId="1880C375" w14:textId="2BCAD412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6B57A3" w:rsidP="00BD376B" w:rsidRDefault="006B57A3" w14:paraId="1ED71528" w14:textId="2D380F75">
            <w:pPr>
              <w:jc w:val="center"/>
            </w:pPr>
            <w:proofErr w:type="spellStart"/>
            <w:r w:rsidRPr="00147B14">
              <w:t>单元</w:t>
            </w:r>
            <w:r w:rsidR="00D145E7">
              <w:rPr>
                <w:rFonts w:hint="eastAsia"/>
              </w:rPr>
              <w:t>九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D145E7" w:rsidP="00D145E7" w:rsidRDefault="00D145E7" w14:paraId="5107F5B2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00147B14">
              <w:rPr>
                <w:rFonts w:eastAsia="华文楷体" w:cs="Times New Roman"/>
                <w:noProof/>
                <w:lang w:eastAsia="zh-CN"/>
              </w:rPr>
              <w:t>C4 Pollution</w:t>
            </w:r>
          </w:p>
          <w:p w:rsidR="00D145E7" w:rsidP="00D145E7" w:rsidRDefault="00D145E7" w14:paraId="39697FF9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00147B14">
              <w:rPr>
                <w:rFonts w:eastAsia="华文楷体" w:cs="Times New Roman"/>
                <w:noProof/>
                <w:lang w:eastAsia="zh-CN"/>
              </w:rPr>
              <w:t>C5 Recycling</w:t>
            </w:r>
          </w:p>
          <w:p w:rsidR="00D145E7" w:rsidP="00D145E7" w:rsidRDefault="00D145E7" w14:paraId="4E1A61B0" w14:textId="65227188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1DBE068F" w:rsidR="1DBE068F">
              <w:rPr>
                <w:rFonts w:eastAsia="华文楷体" w:cs="Times New Roman"/>
                <w:noProof/>
                <w:lang w:eastAsia="zh-CN"/>
              </w:rPr>
              <w:t>C6 Global warming</w:t>
            </w:r>
          </w:p>
          <w:p w:rsidRPr="00147B14" w:rsidR="00755CA4" w:rsidP="00D145E7" w:rsidRDefault="00755CA4" w14:paraId="2F0CA4B6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</w:p>
          <w:p w:rsidRPr="00147B14" w:rsidR="006B57A3" w:rsidP="00D145E7" w:rsidRDefault="006B57A3" w14:paraId="7BA63050" w14:textId="143332E6">
            <w:pPr>
              <w:widowControl w:val="0"/>
              <w:rPr>
                <w:rFonts w:eastAsia="华文楷体" w:cs="Times New Roman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D145E7" w:rsidP="00D145E7" w:rsidRDefault="00D145E7" w14:paraId="32102DAD" w14:textId="58AA321B">
            <w:pPr>
              <w:rPr>
                <w:lang w:val="en-US"/>
              </w:rPr>
            </w:pPr>
            <w:r w:rsidRPr="2FFB4F50" w:rsidR="00D145E7">
              <w:rPr>
                <w:lang w:val="en-US"/>
              </w:rPr>
              <w:t xml:space="preserve">To be able to talk about the </w:t>
            </w:r>
            <w:r w:rsidRPr="2FFB4F50" w:rsidR="00D145E7">
              <w:rPr>
                <w:lang w:val="en-US"/>
              </w:rPr>
              <w:t xml:space="preserve">types, </w:t>
            </w:r>
            <w:r w:rsidRPr="2FFB4F50" w:rsidR="00D145E7">
              <w:rPr>
                <w:lang w:val="en-US"/>
              </w:rPr>
              <w:t>cause, influence and possible solutions for preventing/reducing pollution</w:t>
            </w:r>
            <w:r w:rsidRPr="2FFB4F50" w:rsidR="0540B128">
              <w:rPr>
                <w:lang w:val="en-US"/>
              </w:rPr>
              <w:t xml:space="preserve"> in China</w:t>
            </w:r>
            <w:r w:rsidRPr="2FFB4F50" w:rsidR="4740BE78">
              <w:rPr>
                <w:lang w:val="en-US"/>
              </w:rPr>
              <w:t>, e.g. renewable energy</w:t>
            </w:r>
            <w:r w:rsidRPr="2FFB4F50" w:rsidR="2FFB4F50">
              <w:rPr>
                <w:lang w:val="en-US"/>
              </w:rPr>
              <w:t>.</w:t>
            </w:r>
            <w:r w:rsidRPr="2FFB4F50" w:rsidR="205137C7">
              <w:rPr>
                <w:lang w:val="en-US"/>
              </w:rPr>
              <w:t xml:space="preserve"> </w:t>
            </w:r>
          </w:p>
          <w:p w:rsidRPr="00EE6A24" w:rsidR="006B57A3" w:rsidP="2FFB4F50" w:rsidRDefault="00D145E7" w14:paraId="31986FAA" w14:textId="44226AC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lang w:val="en-US"/>
              </w:rPr>
            </w:pPr>
            <w:r w:rsidRPr="2FFB4F50" w:rsidR="00D145E7">
              <w:rPr>
                <w:lang w:val="en-US"/>
              </w:rPr>
              <w:t>To be able to write a letter to the headmaster and talk about the environmental problems in school including the cause, influence</w:t>
            </w:r>
            <w:r w:rsidRPr="2FFB4F50" w:rsidR="3C6DA527">
              <w:rPr>
                <w:lang w:val="en-US"/>
              </w:rPr>
              <w:t>,</w:t>
            </w:r>
            <w:r w:rsidRPr="2FFB4F50" w:rsidR="00D145E7">
              <w:rPr>
                <w:lang w:val="en-US"/>
              </w:rPr>
              <w:t xml:space="preserve"> and</w:t>
            </w:r>
            <w:r w:rsidRPr="2FFB4F50" w:rsidR="56537E0A">
              <w:rPr>
                <w:lang w:val="en-US"/>
              </w:rPr>
              <w:t xml:space="preserve"> offer</w:t>
            </w:r>
            <w:r w:rsidRPr="2FFB4F50" w:rsidR="00D145E7">
              <w:rPr>
                <w:lang w:val="en-US"/>
              </w:rPr>
              <w:t xml:space="preserve"> possible solutions.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7A60EE4E" w14:textId="2A52348E">
            <w:pPr>
              <w:rPr>
                <w:lang w:eastAsia="zh-CN"/>
              </w:rPr>
            </w:pPr>
          </w:p>
        </w:tc>
      </w:tr>
      <w:tr w:rsidRPr="00147B14" w:rsidR="006B57A3" w:rsidTr="046E0E74" w14:paraId="523D2C3B" w14:textId="77777777">
        <w:trPr>
          <w:trHeight w:val="605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7435A2F0" w14:textId="77777777">
            <w:pPr>
              <w:jc w:val="center"/>
            </w:pPr>
            <w:r w:rsidRPr="00147B14">
              <w:lastRenderedPageBreak/>
              <w:t>Year 11</w:t>
            </w:r>
          </w:p>
          <w:p w:rsidRPr="00147B14" w:rsidR="006B57A3" w:rsidP="00BD376B" w:rsidRDefault="001504F4" w14:paraId="48B8C2EE" w14:textId="0A95B331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6B57A3" w:rsidP="00BD376B" w:rsidRDefault="006B57A3" w14:paraId="731AF41B" w14:textId="0061ED54">
            <w:pPr>
              <w:jc w:val="center"/>
              <w:rPr>
                <w:lang w:eastAsia="zh-CN"/>
              </w:rPr>
            </w:pPr>
            <w:proofErr w:type="spellStart"/>
            <w:r w:rsidRPr="00147B14">
              <w:rPr>
                <w:rFonts w:eastAsia="SimSun" w:cs="SimSun"/>
              </w:rPr>
              <w:t>单</w:t>
            </w:r>
            <w:r w:rsidRPr="00147B14">
              <w:t>元</w:t>
            </w:r>
            <w:proofErr w:type="spellEnd"/>
            <w:r w:rsidR="00D145E7">
              <w:rPr>
                <w:rFonts w:hint="eastAsia"/>
                <w:lang w:eastAsia="zh-CN"/>
              </w:rPr>
              <w:t>十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D145E7" w:rsidP="00D145E7" w:rsidRDefault="00D145E7" w14:paraId="6013D023" w14:textId="77777777">
            <w:pPr>
              <w:widowControl w:val="0"/>
              <w:rPr>
                <w:rFonts w:eastAsia="华文楷体" w:cs="Times New Roman"/>
                <w:b/>
                <w:noProof/>
                <w:lang w:eastAsia="zh-CN"/>
              </w:rPr>
            </w:pPr>
            <w:r w:rsidRPr="00EE6A24">
              <w:rPr>
                <w:rFonts w:eastAsia="华文楷体" w:cs="Times New Roman"/>
                <w:b/>
                <w:noProof/>
                <w:lang w:eastAsia="zh-CN"/>
              </w:rPr>
              <w:t xml:space="preserve">D Cultural diversity </w:t>
            </w:r>
          </w:p>
          <w:p w:rsidRPr="00147B14" w:rsidR="00D145E7" w:rsidP="00D145E7" w:rsidRDefault="00D145E7" w14:paraId="7324AD1F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00147B14">
              <w:rPr>
                <w:rFonts w:eastAsia="华文楷体" w:cs="Times New Roman"/>
                <w:noProof/>
                <w:lang w:eastAsia="zh-CN"/>
              </w:rPr>
              <w:t>D1 Festivals and celebrations</w:t>
            </w:r>
          </w:p>
          <w:p w:rsidRPr="00147B14" w:rsidR="00D145E7" w:rsidP="00D145E7" w:rsidRDefault="00D145E7" w14:paraId="6112795E" w14:textId="77777777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  <w:r w:rsidRPr="00147B14">
              <w:rPr>
                <w:rFonts w:eastAsia="华文楷体" w:cs="Times New Roman"/>
                <w:noProof/>
                <w:lang w:eastAsia="zh-CN"/>
              </w:rPr>
              <w:t>D2 Customs and traditions</w:t>
            </w:r>
          </w:p>
          <w:p w:rsidR="006B57A3" w:rsidP="00D145E7" w:rsidRDefault="00D145E7" w14:paraId="1CBE8657" w14:textId="77777777">
            <w:pPr>
              <w:widowControl w:val="0"/>
              <w:ind w:left="720"/>
            </w:pPr>
            <w:r w:rsidR="1DBE068F">
              <w:rPr/>
              <w:t>D3 Culinary diversity</w:t>
            </w:r>
          </w:p>
          <w:p w:rsidRPr="00EE6A24" w:rsidR="00755CA4" w:rsidP="00D145E7" w:rsidRDefault="00755CA4" w14:paraId="21527F59" w14:textId="1CC6F5C6">
            <w:pPr>
              <w:widowControl w:val="0"/>
              <w:ind w:left="720"/>
              <w:rPr>
                <w:rFonts w:eastAsia="华文楷体" w:cs="Times New Roman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EE6A24" w:rsidR="00D145E7" w:rsidP="00D145E7" w:rsidRDefault="00D145E7" w14:paraId="5AE6178D" w14:textId="77777777">
            <w:pPr>
              <w:rPr>
                <w:lang w:val="en-US"/>
              </w:rPr>
            </w:pPr>
            <w:r w:rsidRPr="00EE6A24">
              <w:rPr>
                <w:rFonts w:hint="eastAsia"/>
                <w:lang w:val="en-US"/>
              </w:rPr>
              <w:t>To</w:t>
            </w:r>
            <w:r w:rsidRPr="00EE6A24">
              <w:rPr>
                <w:lang w:val="en-US"/>
              </w:rPr>
              <w:t xml:space="preserve"> be able to talk about life at home country and in other countries.</w:t>
            </w:r>
          </w:p>
          <w:p w:rsidR="00D145E7" w:rsidP="00D145E7" w:rsidRDefault="00D145E7" w14:paraId="482257EF" w14:textId="43932D7E">
            <w:pPr>
              <w:rPr>
                <w:lang w:val="en-US"/>
              </w:rPr>
            </w:pPr>
            <w:r w:rsidRPr="2FFB4F50" w:rsidR="00D145E7">
              <w:rPr>
                <w:lang w:val="en-US"/>
              </w:rPr>
              <w:t>To be able to e</w:t>
            </w:r>
            <w:r w:rsidRPr="2FFB4F50" w:rsidR="00D145E7">
              <w:rPr>
                <w:lang w:val="en-US"/>
              </w:rPr>
              <w:t xml:space="preserve">xplore </w:t>
            </w:r>
            <w:r w:rsidRPr="2FFB4F50" w:rsidR="00D145E7">
              <w:rPr>
                <w:lang w:val="en-US"/>
              </w:rPr>
              <w:t xml:space="preserve">gender, racial, ideological varieties within </w:t>
            </w:r>
            <w:r w:rsidRPr="2FFB4F50" w:rsidR="27A320D9">
              <w:rPr>
                <w:lang w:val="en-US"/>
              </w:rPr>
              <w:t>the</w:t>
            </w:r>
            <w:r w:rsidRPr="2FFB4F50" w:rsidR="00D145E7">
              <w:rPr>
                <w:lang w:val="en-US"/>
              </w:rPr>
              <w:t xml:space="preserve"> </w:t>
            </w:r>
            <w:r w:rsidRPr="2FFB4F50" w:rsidR="00D145E7">
              <w:rPr>
                <w:lang w:val="en-US"/>
              </w:rPr>
              <w:t>Chinese community.</w:t>
            </w:r>
          </w:p>
          <w:p w:rsidRPr="00147B14" w:rsidR="00223EA9" w:rsidP="00D145E7" w:rsidRDefault="00D145E7" w14:paraId="74EC3007" w14:textId="6F91ECC6">
            <w:pPr>
              <w:rPr>
                <w:lang w:val="en-US"/>
              </w:rPr>
            </w:pPr>
            <w:r w:rsidRPr="2FFB4F50" w:rsidR="00D145E7">
              <w:rPr>
                <w:lang w:val="en-US"/>
              </w:rPr>
              <w:t>To be able to compare</w:t>
            </w:r>
            <w:r w:rsidRPr="2FFB4F50" w:rsidR="00D145E7">
              <w:rPr>
                <w:lang w:val="en-US"/>
              </w:rPr>
              <w:t xml:space="preserve"> the culture</w:t>
            </w:r>
            <w:r w:rsidRPr="2FFB4F50" w:rsidR="041F375B">
              <w:rPr>
                <w:lang w:val="en-US"/>
              </w:rPr>
              <w:t>s</w:t>
            </w:r>
            <w:r w:rsidRPr="2FFB4F50" w:rsidR="00D145E7">
              <w:rPr>
                <w:lang w:val="en-US"/>
              </w:rPr>
              <w:t>, traditions, festivals and cuisine</w:t>
            </w:r>
            <w:r w:rsidRPr="2FFB4F50" w:rsidR="4207B82E">
              <w:rPr>
                <w:lang w:val="en-US"/>
              </w:rPr>
              <w:t>s</w:t>
            </w:r>
            <w:r w:rsidRPr="2FFB4F50" w:rsidR="00D145E7">
              <w:rPr>
                <w:lang w:val="en-US"/>
              </w:rPr>
              <w:t xml:space="preserve"> </w:t>
            </w:r>
            <w:r w:rsidRPr="2FFB4F50" w:rsidR="00D145E7">
              <w:rPr>
                <w:lang w:val="en-US"/>
              </w:rPr>
              <w:t>etc</w:t>
            </w:r>
            <w:r w:rsidRPr="2FFB4F50" w:rsidR="67706E95">
              <w:rPr>
                <w:lang w:val="en-US"/>
              </w:rPr>
              <w:t>.</w:t>
            </w:r>
            <w:r w:rsidRPr="2FFB4F50" w:rsidR="00D145E7">
              <w:rPr>
                <w:lang w:val="en-US"/>
              </w:rPr>
              <w:t xml:space="preserve"> between China and Western countries.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23FB6D50" w14:textId="66A6DBFC">
            <w:pPr>
              <w:rPr>
                <w:lang w:eastAsia="zh-CN"/>
              </w:rPr>
            </w:pPr>
          </w:p>
          <w:p w:rsidRPr="00147B14" w:rsidR="006B57A3" w:rsidP="00BD376B" w:rsidRDefault="006B57A3" w14:paraId="7F9D57C5" w14:textId="0B42E37C">
            <w:pPr>
              <w:rPr>
                <w:lang w:eastAsia="zh-CN"/>
              </w:rPr>
            </w:pPr>
          </w:p>
        </w:tc>
      </w:tr>
      <w:tr w:rsidRPr="00147B14" w:rsidR="006B57A3" w:rsidTr="046E0E74" w14:paraId="0A49550A" w14:textId="77777777">
        <w:trPr>
          <w:trHeight w:val="1263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73A24843" w14:textId="77777777">
            <w:pPr>
              <w:jc w:val="center"/>
            </w:pPr>
            <w:r>
              <w:t>Year 11</w:t>
            </w:r>
          </w:p>
          <w:p w:rsidRPr="00147B14" w:rsidR="006B57A3" w:rsidP="00BD376B" w:rsidRDefault="006B57A3" w14:paraId="33BB2116" w14:textId="77777777">
            <w:pPr>
              <w:jc w:val="center"/>
            </w:pPr>
            <w:r w:rsidRPr="00147B14">
              <w:t>Term 2</w:t>
            </w:r>
          </w:p>
          <w:p w:rsidRPr="00147B14" w:rsidR="006B57A3" w:rsidP="00BD376B" w:rsidRDefault="006B57A3" w14:paraId="2CF10E74" w14:textId="1E17B2D7">
            <w:pPr>
              <w:jc w:val="center"/>
            </w:pPr>
            <w:proofErr w:type="spellStart"/>
            <w:r w:rsidRPr="00147B14">
              <w:rPr>
                <w:rFonts w:eastAsia="SimSun" w:cs="SimSun"/>
              </w:rPr>
              <w:t>单</w:t>
            </w:r>
            <w:r w:rsidRPr="00147B14">
              <w:t>元</w:t>
            </w:r>
            <w:r w:rsidR="00D145E7">
              <w:rPr>
                <w:rFonts w:hint="eastAsia"/>
              </w:rPr>
              <w:t>十一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6B57A3" w:rsidP="00BD376B" w:rsidRDefault="006B57A3" w14:paraId="36C43A3A" w14:textId="77777777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>Review</w:t>
            </w:r>
          </w:p>
        </w:tc>
        <w:tc>
          <w:tcPr>
            <w:tcW w:w="11391" w:type="dxa"/>
            <w:shd w:val="clear" w:color="auto" w:fill="auto"/>
            <w:tcMar/>
          </w:tcPr>
          <w:p w:rsidRPr="00EE6A24" w:rsidR="006B57A3" w:rsidP="00BD376B" w:rsidRDefault="006B57A3" w14:paraId="20FAA4DB" w14:textId="77777777">
            <w:pPr>
              <w:rPr>
                <w:lang w:val="en-US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4A931A9C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Mock:</w:t>
            </w:r>
          </w:p>
          <w:p w:rsidRPr="00147B14" w:rsidR="006B57A3" w:rsidP="00BD376B" w:rsidRDefault="006B57A3" w14:paraId="08709D3B" w14:textId="2B92BBD6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>Paper 1</w:t>
            </w:r>
            <w:r w:rsidR="004D51F1">
              <w:rPr>
                <w:lang w:eastAsia="zh-CN"/>
              </w:rPr>
              <w:t xml:space="preserve"> Reading and Writing</w:t>
            </w:r>
          </w:p>
          <w:p w:rsidR="006B57A3" w:rsidP="00BD376B" w:rsidRDefault="006B57A3" w14:paraId="5F8C7C8B" w14:textId="373CC454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>Paper 2</w:t>
            </w:r>
            <w:r w:rsidR="004D51F1">
              <w:rPr>
                <w:lang w:eastAsia="zh-CN"/>
              </w:rPr>
              <w:t xml:space="preserve"> Listening</w:t>
            </w:r>
          </w:p>
          <w:p w:rsidRPr="00147B14" w:rsidR="004D51F1" w:rsidP="00BD376B" w:rsidRDefault="004D51F1" w14:paraId="634C89A4" w14:textId="77777777">
            <w:pPr>
              <w:rPr>
                <w:lang w:eastAsia="zh-CN"/>
              </w:rPr>
            </w:pPr>
          </w:p>
        </w:tc>
      </w:tr>
      <w:tr w:rsidRPr="00147B14" w:rsidR="006B57A3" w:rsidTr="046E0E74" w14:paraId="174A67A9" w14:textId="77777777">
        <w:trPr>
          <w:trHeight w:val="1238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3A5008CC" w14:textId="77777777">
            <w:pPr>
              <w:jc w:val="center"/>
            </w:pPr>
            <w:r>
              <w:t>Year 11</w:t>
            </w:r>
          </w:p>
          <w:p w:rsidRPr="00147B14" w:rsidR="006B57A3" w:rsidP="00BD376B" w:rsidRDefault="006B57A3" w14:paraId="2B6E3B60" w14:textId="77777777">
            <w:pPr>
              <w:jc w:val="center"/>
            </w:pPr>
            <w:r w:rsidRPr="00147B14">
              <w:t>Term 2</w:t>
            </w:r>
          </w:p>
          <w:p w:rsidRPr="00147B14" w:rsidR="006B57A3" w:rsidP="00BD376B" w:rsidRDefault="006B57A3" w14:paraId="3EE88D5E" w14:textId="14860DD8">
            <w:pPr>
              <w:jc w:val="center"/>
              <w:rPr>
                <w:lang w:eastAsia="zh-CN"/>
              </w:rPr>
            </w:pPr>
            <w:proofErr w:type="spellStart"/>
            <w:r w:rsidRPr="00147B14">
              <w:rPr>
                <w:rFonts w:eastAsia="SimSun" w:cs="SimSun"/>
              </w:rPr>
              <w:t>单</w:t>
            </w:r>
            <w:r w:rsidRPr="00147B14">
              <w:t>元</w:t>
            </w:r>
            <w:r w:rsidR="00D145E7">
              <w:rPr>
                <w:rFonts w:hint="eastAsia"/>
              </w:rPr>
              <w:t>十二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6B57A3" w:rsidP="00BD376B" w:rsidRDefault="006B57A3" w14:paraId="7A843187" w14:textId="77777777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>Review</w:t>
            </w:r>
          </w:p>
        </w:tc>
        <w:tc>
          <w:tcPr>
            <w:tcW w:w="11391" w:type="dxa"/>
            <w:shd w:val="clear" w:color="auto" w:fill="auto"/>
            <w:tcMar/>
          </w:tcPr>
          <w:p w:rsidRPr="00147B14" w:rsidR="006B57A3" w:rsidP="00BD376B" w:rsidRDefault="006B57A3" w14:paraId="3C6CF4D7" w14:textId="77777777"/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3AF9AC0E" w14:textId="77777777">
            <w:pPr>
              <w:rPr>
                <w:lang w:eastAsia="zh-CN"/>
              </w:rPr>
            </w:pPr>
            <w:r w:rsidRPr="00147B14">
              <w:rPr>
                <w:lang w:eastAsia="zh-CN"/>
              </w:rPr>
              <w:t>Speaking mock</w:t>
            </w:r>
          </w:p>
        </w:tc>
      </w:tr>
    </w:tbl>
    <w:p w:rsidRPr="009F6A07" w:rsidR="00216923" w:rsidP="004A00F6" w:rsidRDefault="00216923" w14:paraId="13E95E42" w14:textId="5F33AD1C" w14:noSpellErr="1"/>
    <w:p w:rsidR="1DBE068F" w:rsidP="1DBE068F" w:rsidRDefault="1DBE068F" w14:paraId="57A77626" w14:textId="27A6BF56">
      <w:pPr>
        <w:pStyle w:val="Normal"/>
      </w:pPr>
      <w:r w:rsidR="1DBE068F">
        <w:rPr/>
        <w:t>Recommended resources: ES</w:t>
      </w:r>
      <w:r w:rsidR="1DBE068F">
        <w:rPr/>
        <w:t>F</w:t>
      </w:r>
      <w:r w:rsidR="1DBE068F">
        <w:rPr/>
        <w:t>, CME books and CIE IGCSE 0523 textbook</w:t>
      </w:r>
    </w:p>
    <w:sectPr w:rsidRPr="009F6A07" w:rsidR="00216923" w:rsidSect="001D5ECF">
      <w:footerReference w:type="default" r:id="rId10"/>
      <w:headerReference w:type="first" r:id="rId11"/>
      <w:footerReference w:type="first" r:id="rId12"/>
      <w:pgSz w:w="23820" w:h="16840" w:orient="landscape" w:code="8"/>
      <w:pgMar w:top="573" w:right="2414" w:bottom="293" w:left="1440" w:header="0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0E9" w:rsidP="000D49DB" w:rsidRDefault="001350E9" w14:paraId="37AE3981" w14:textId="77777777">
      <w:r>
        <w:separator/>
      </w:r>
    </w:p>
  </w:endnote>
  <w:endnote w:type="continuationSeparator" w:id="0">
    <w:p w:rsidR="001350E9" w:rsidP="000D49DB" w:rsidRDefault="001350E9" w14:paraId="19B4D7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华文楷体">
    <w:charset w:val="50"/>
    <w:family w:val="auto"/>
    <w:pitch w:val="variable"/>
    <w:sig w:usb0="80000287" w:usb1="280F3C52" w:usb2="00000016" w:usb3="00000000" w:csb0="0004001F" w:csb1="00000000"/>
  </w:font>
  <w:font w:name="Baskerville">
    <w:panose1 w:val="02020502070401020303"/>
    <w:charset w:val="00"/>
    <w:family w:val="roman"/>
    <w:pitch w:val="variable"/>
    <w:sig w:usb0="80000067" w:usb1="00000000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Book,Arial">
    <w:charset w:val="00"/>
    <w:family w:val="swiss"/>
    <w:pitch w:val="variable"/>
    <w:sig w:usb0="800000AF" w:usb1="5000204A" w:usb2="00000000" w:usb3="00000000" w:csb0="0000009B" w:csb1="00000000"/>
  </w:font>
  <w:font w:name="Hiragino Sans GB W6">
    <w:panose1 w:val="020B0600000000000000"/>
    <w:charset w:val="86"/>
    <w:family w:val="swiss"/>
    <w:pitch w:val="variable"/>
    <w:sig w:usb0="A00002BF" w:usb1="1ACF7CFA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9C16FE" w:rsidR="00036DC7" w:rsidP="24EA6378" w:rsidRDefault="00036DC7" w14:paraId="3C95A281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602179">
      <w:rPr>
        <w:rFonts w:ascii="Avenir Book" w:hAnsi="Avenir Book"/>
        <w:noProof/>
        <w:sz w:val="20"/>
      </w:rPr>
      <w:t>2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="00036DC7" w:rsidRDefault="00036DC7" w14:paraId="2ED44BB0" w14:textId="777777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D32005" w:rsidR="00036DC7" w:rsidP="000077D3" w:rsidRDefault="00036DC7" w14:paraId="138696F5" w14:textId="77777777">
    <w:pPr>
      <w:pStyle w:val="Footer"/>
      <w:rPr>
        <w:rFonts w:ascii="Hiragino Sans GB W6" w:hAnsi="Hiragino Sans GB W6" w:eastAsia="Hiragino Sans GB W6"/>
        <w:color w:val="191919"/>
        <w:sz w:val="16"/>
        <w:szCs w:val="16"/>
        <w:lang w:eastAsia="zh-CN"/>
      </w:rPr>
    </w:pPr>
  </w:p>
  <w:p w:rsidRPr="009C16FE" w:rsidR="00036DC7" w:rsidP="24EA6378" w:rsidRDefault="00036DC7" w14:paraId="6842CFC6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602179">
      <w:rPr>
        <w:rFonts w:ascii="Avenir Book" w:hAnsi="Avenir Book"/>
        <w:noProof/>
        <w:sz w:val="20"/>
      </w:rPr>
      <w:t>1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Pr="000077D3" w:rsidR="00036DC7" w:rsidP="007110EE" w:rsidRDefault="00036DC7" w14:paraId="286A8ACA" w14:textId="1F5677C8">
    <w:pPr>
      <w:pStyle w:val="Footer"/>
      <w:rPr>
        <w:rFonts w:ascii="Hiragino Sans GB W6" w:hAnsi="Hiragino Sans GB W6" w:eastAsia="Hiragino Sans GB W6"/>
        <w:color w:val="3C3C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0E9" w:rsidP="000D49DB" w:rsidRDefault="001350E9" w14:paraId="481234CC" w14:textId="77777777">
      <w:r>
        <w:separator/>
      </w:r>
    </w:p>
  </w:footnote>
  <w:footnote w:type="continuationSeparator" w:id="0">
    <w:p w:rsidR="001350E9" w:rsidP="000D49DB" w:rsidRDefault="001350E9" w14:paraId="3EE10AF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036DC7" w:rsidP="000077D3" w:rsidRDefault="00036DC7" w14:paraId="038FB515" w14:textId="323D9926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7216" behindDoc="0" locked="0" layoutInCell="1" allowOverlap="1" wp14:anchorId="57F97579" wp14:editId="090A6868">
          <wp:simplePos x="0" y="0"/>
          <wp:positionH relativeFrom="column">
            <wp:posOffset>12625070</wp:posOffset>
          </wp:positionH>
          <wp:positionV relativeFrom="paragraph">
            <wp:posOffset>-1270</wp:posOffset>
          </wp:positionV>
          <wp:extent cx="576580" cy="887095"/>
          <wp:effectExtent l="0" t="0" r="7620" b="190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DBE068F">
      <w:rPr/>
    </w:r>
    <w:r w:rsidR="40C9A0DE">
      <w:rPr/>
    </w:r>
    <w:r w:rsidR="2FFB4F50">
      <w:rPr/>
    </w:r>
    <w:r w:rsidR="6656689E">
      <w:rPr/>
    </w:r>
    <w:r w:rsidR="14EA0830">
      <w:rPr/>
    </w:r>
  </w:p>
  <w:p w:rsidR="00C1465C" w:rsidP="24EA6378" w:rsidRDefault="00C1465C" w14:paraId="39735B48" w14:textId="77777777">
    <w:pPr>
      <w:pStyle w:val="Header"/>
      <w:jc w:val="center"/>
      <w:rPr>
        <w:rFonts w:ascii="Baskerville" w:hAnsi="Baskerville" w:eastAsia="Baskerville" w:cs="Baskerville"/>
        <w:color w:val="3C3737"/>
        <w:sz w:val="28"/>
        <w:szCs w:val="28"/>
      </w:rPr>
    </w:pPr>
  </w:p>
  <w:p w:rsidR="00601472" w:rsidP="24EA6378" w:rsidRDefault="006B57A3" w14:paraId="4A9CE97D" w14:textId="77777777">
    <w:pPr>
      <w:pStyle w:val="Header"/>
      <w:jc w:val="center"/>
      <w:rPr>
        <w:rFonts w:ascii="Baskerville" w:hAnsi="Baskerville" w:eastAsia="Baskerville" w:cs="Baskerville"/>
        <w:color w:val="3C3737"/>
        <w:sz w:val="28"/>
        <w:szCs w:val="28"/>
      </w:rPr>
    </w:pPr>
    <w:r>
      <w:rPr>
        <w:rFonts w:ascii="Baskerville" w:hAnsi="Baskerville" w:eastAsia="Baskerville" w:cs="Baskerville"/>
        <w:color w:val="3C3737"/>
        <w:sz w:val="28"/>
        <w:szCs w:val="28"/>
      </w:rPr>
      <w:t xml:space="preserve">IG Chinese Second Language </w:t>
    </w:r>
    <w:r w:rsidR="006E4565">
      <w:rPr>
        <w:rFonts w:ascii="Baskerville" w:hAnsi="Baskerville" w:eastAsia="Baskerville" w:cs="Baskerville"/>
        <w:color w:val="3C3737"/>
        <w:sz w:val="28"/>
        <w:szCs w:val="28"/>
      </w:rPr>
      <w:t>Curriculum Framework</w:t>
    </w:r>
  </w:p>
  <w:p w:rsidRPr="00E149D7" w:rsidR="00036DC7" w:rsidP="24EA6378" w:rsidRDefault="00601472" w14:paraId="3B22A7E4" w14:textId="66F96951">
    <w:pPr>
      <w:pStyle w:val="Header"/>
      <w:jc w:val="center"/>
      <w:rPr>
        <w:sz w:val="28"/>
        <w:szCs w:val="28"/>
        <w:lang w:eastAsia="zh-CN"/>
      </w:rPr>
    </w:pPr>
    <w:r>
      <w:rPr>
        <w:rFonts w:ascii="Baskerville" w:hAnsi="Baskerville" w:eastAsia="Baskerville" w:cs="Baskerville"/>
        <w:color w:val="3C3737"/>
        <w:sz w:val="28"/>
        <w:szCs w:val="28"/>
      </w:rPr>
      <w:t>(DCSG)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3719"/>
    <w:multiLevelType w:val="hybridMultilevel"/>
    <w:tmpl w:val="55D893BC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C5CAD"/>
    <w:multiLevelType w:val="hybridMultilevel"/>
    <w:tmpl w:val="B3E0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302C5"/>
    <w:multiLevelType w:val="hybridMultilevel"/>
    <w:tmpl w:val="E630617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A51FA"/>
    <w:multiLevelType w:val="hybridMultilevel"/>
    <w:tmpl w:val="3834ADB2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F3D22"/>
    <w:multiLevelType w:val="hybridMultilevel"/>
    <w:tmpl w:val="FD542BC2"/>
    <w:lvl w:ilvl="0" w:tplc="13E466E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A487E"/>
    <w:multiLevelType w:val="hybridMultilevel"/>
    <w:tmpl w:val="631A3A1E"/>
    <w:lvl w:ilvl="0" w:tplc="7BD6680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0449A1"/>
    <w:multiLevelType w:val="hybridMultilevel"/>
    <w:tmpl w:val="DA269E32"/>
    <w:lvl w:ilvl="0" w:tplc="625276FC">
      <w:start w:val="1"/>
      <w:numFmt w:val="decimal"/>
      <w:lvlText w:val="%1."/>
      <w:lvlJc w:val="left"/>
      <w:pPr>
        <w:ind w:left="720" w:hanging="360"/>
      </w:pPr>
    </w:lvl>
    <w:lvl w:ilvl="1" w:tplc="0A940FFE">
      <w:start w:val="1"/>
      <w:numFmt w:val="lowerLetter"/>
      <w:lvlText w:val="%2."/>
      <w:lvlJc w:val="left"/>
      <w:pPr>
        <w:ind w:left="1440" w:hanging="360"/>
      </w:pPr>
    </w:lvl>
    <w:lvl w:ilvl="2" w:tplc="D5E0983A">
      <w:start w:val="1"/>
      <w:numFmt w:val="lowerRoman"/>
      <w:lvlText w:val="%3."/>
      <w:lvlJc w:val="right"/>
      <w:pPr>
        <w:ind w:left="2160" w:hanging="180"/>
      </w:pPr>
    </w:lvl>
    <w:lvl w:ilvl="3" w:tplc="78C6CD52">
      <w:start w:val="1"/>
      <w:numFmt w:val="decimal"/>
      <w:lvlText w:val="%4."/>
      <w:lvlJc w:val="left"/>
      <w:pPr>
        <w:ind w:left="2880" w:hanging="360"/>
      </w:pPr>
    </w:lvl>
    <w:lvl w:ilvl="4" w:tplc="5C885C84">
      <w:start w:val="1"/>
      <w:numFmt w:val="lowerLetter"/>
      <w:lvlText w:val="%5."/>
      <w:lvlJc w:val="left"/>
      <w:pPr>
        <w:ind w:left="3600" w:hanging="360"/>
      </w:pPr>
    </w:lvl>
    <w:lvl w:ilvl="5" w:tplc="B804F1EA">
      <w:start w:val="1"/>
      <w:numFmt w:val="lowerRoman"/>
      <w:lvlText w:val="%6."/>
      <w:lvlJc w:val="right"/>
      <w:pPr>
        <w:ind w:left="4320" w:hanging="180"/>
      </w:pPr>
    </w:lvl>
    <w:lvl w:ilvl="6" w:tplc="590A4248">
      <w:start w:val="1"/>
      <w:numFmt w:val="decimal"/>
      <w:lvlText w:val="%7."/>
      <w:lvlJc w:val="left"/>
      <w:pPr>
        <w:ind w:left="5040" w:hanging="360"/>
      </w:pPr>
    </w:lvl>
    <w:lvl w:ilvl="7" w:tplc="37E01AB2">
      <w:start w:val="1"/>
      <w:numFmt w:val="lowerLetter"/>
      <w:lvlText w:val="%8."/>
      <w:lvlJc w:val="left"/>
      <w:pPr>
        <w:ind w:left="5760" w:hanging="360"/>
      </w:pPr>
    </w:lvl>
    <w:lvl w:ilvl="8" w:tplc="A77A8E2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7584A"/>
    <w:multiLevelType w:val="hybridMultilevel"/>
    <w:tmpl w:val="3FD8BE32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5AC1FC2"/>
    <w:multiLevelType w:val="hybridMultilevel"/>
    <w:tmpl w:val="8324A416"/>
    <w:lvl w:ilvl="0" w:tplc="8C4E0B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E277C"/>
    <w:multiLevelType w:val="hybridMultilevel"/>
    <w:tmpl w:val="F4DEAA9E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964722"/>
    <w:multiLevelType w:val="hybridMultilevel"/>
    <w:tmpl w:val="CC88F128"/>
    <w:lvl w:ilvl="0" w:tplc="D7DA6D7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C1198"/>
    <w:multiLevelType w:val="hybridMultilevel"/>
    <w:tmpl w:val="1AFEF06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884FF2"/>
    <w:multiLevelType w:val="hybridMultilevel"/>
    <w:tmpl w:val="C860B1E6"/>
    <w:lvl w:ilvl="0" w:tplc="81EE17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16818"/>
    <w:multiLevelType w:val="hybridMultilevel"/>
    <w:tmpl w:val="51824E8A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A3C0AD3"/>
    <w:multiLevelType w:val="hybridMultilevel"/>
    <w:tmpl w:val="083AE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5595B"/>
    <w:multiLevelType w:val="hybridMultilevel"/>
    <w:tmpl w:val="90C414C0"/>
    <w:lvl w:ilvl="0" w:tplc="AED4954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27F66"/>
    <w:multiLevelType w:val="hybridMultilevel"/>
    <w:tmpl w:val="6C56B99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2052C"/>
    <w:multiLevelType w:val="hybridMultilevel"/>
    <w:tmpl w:val="C610D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11AA4"/>
    <w:multiLevelType w:val="hybridMultilevel"/>
    <w:tmpl w:val="320097F8"/>
    <w:lvl w:ilvl="0" w:tplc="FC52903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8619F"/>
    <w:multiLevelType w:val="hybridMultilevel"/>
    <w:tmpl w:val="BBA89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F3A13"/>
    <w:multiLevelType w:val="hybridMultilevel"/>
    <w:tmpl w:val="722EE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872C4C"/>
    <w:multiLevelType w:val="hybridMultilevel"/>
    <w:tmpl w:val="7F0A1AE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C84B43"/>
    <w:multiLevelType w:val="hybridMultilevel"/>
    <w:tmpl w:val="15D04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792B26"/>
    <w:multiLevelType w:val="hybridMultilevel"/>
    <w:tmpl w:val="321A79F8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674C42"/>
    <w:multiLevelType w:val="hybridMultilevel"/>
    <w:tmpl w:val="52B8DABE"/>
    <w:lvl w:ilvl="0" w:tplc="26A0507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FE69D0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D8A20AC"/>
    <w:multiLevelType w:val="hybridMultilevel"/>
    <w:tmpl w:val="B572740E"/>
    <w:lvl w:ilvl="0" w:tplc="680A9D8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19516E"/>
    <w:multiLevelType w:val="hybridMultilevel"/>
    <w:tmpl w:val="55004AEA"/>
    <w:lvl w:ilvl="0" w:tplc="5FFEFF3E">
      <w:start w:val="1"/>
      <w:numFmt w:val="decimal"/>
      <w:lvlText w:val="%1."/>
      <w:lvlJc w:val="left"/>
      <w:pPr>
        <w:ind w:left="720" w:hanging="360"/>
      </w:pPr>
    </w:lvl>
    <w:lvl w:ilvl="1" w:tplc="994C8354">
      <w:start w:val="1"/>
      <w:numFmt w:val="lowerLetter"/>
      <w:lvlText w:val="%2."/>
      <w:lvlJc w:val="left"/>
      <w:pPr>
        <w:ind w:left="1440" w:hanging="360"/>
      </w:pPr>
    </w:lvl>
    <w:lvl w:ilvl="2" w:tplc="9E8ABFC2">
      <w:start w:val="1"/>
      <w:numFmt w:val="lowerRoman"/>
      <w:lvlText w:val="%3."/>
      <w:lvlJc w:val="right"/>
      <w:pPr>
        <w:ind w:left="2160" w:hanging="180"/>
      </w:pPr>
    </w:lvl>
    <w:lvl w:ilvl="3" w:tplc="293090C8">
      <w:start w:val="1"/>
      <w:numFmt w:val="decimal"/>
      <w:lvlText w:val="%4."/>
      <w:lvlJc w:val="left"/>
      <w:pPr>
        <w:ind w:left="2880" w:hanging="360"/>
      </w:pPr>
    </w:lvl>
    <w:lvl w:ilvl="4" w:tplc="EA2666CA">
      <w:start w:val="1"/>
      <w:numFmt w:val="lowerLetter"/>
      <w:lvlText w:val="%5."/>
      <w:lvlJc w:val="left"/>
      <w:pPr>
        <w:ind w:left="3600" w:hanging="360"/>
      </w:pPr>
    </w:lvl>
    <w:lvl w:ilvl="5" w:tplc="CE485ED6">
      <w:start w:val="1"/>
      <w:numFmt w:val="lowerRoman"/>
      <w:lvlText w:val="%6."/>
      <w:lvlJc w:val="right"/>
      <w:pPr>
        <w:ind w:left="4320" w:hanging="180"/>
      </w:pPr>
    </w:lvl>
    <w:lvl w:ilvl="6" w:tplc="A1ACEA7C">
      <w:start w:val="1"/>
      <w:numFmt w:val="decimal"/>
      <w:lvlText w:val="%7."/>
      <w:lvlJc w:val="left"/>
      <w:pPr>
        <w:ind w:left="5040" w:hanging="360"/>
      </w:pPr>
    </w:lvl>
    <w:lvl w:ilvl="7" w:tplc="58C85F68">
      <w:start w:val="1"/>
      <w:numFmt w:val="lowerLetter"/>
      <w:lvlText w:val="%8."/>
      <w:lvlJc w:val="left"/>
      <w:pPr>
        <w:ind w:left="5760" w:hanging="360"/>
      </w:pPr>
    </w:lvl>
    <w:lvl w:ilvl="8" w:tplc="6B9CC45E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094B28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D54478B"/>
    <w:multiLevelType w:val="hybridMultilevel"/>
    <w:tmpl w:val="82A4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7"/>
  </w:num>
  <w:num w:numId="4">
    <w:abstractNumId w:val="13"/>
  </w:num>
  <w:num w:numId="5">
    <w:abstractNumId w:val="9"/>
  </w:num>
  <w:num w:numId="6">
    <w:abstractNumId w:val="23"/>
  </w:num>
  <w:num w:numId="7">
    <w:abstractNumId w:val="24"/>
  </w:num>
  <w:num w:numId="8">
    <w:abstractNumId w:val="5"/>
  </w:num>
  <w:num w:numId="9">
    <w:abstractNumId w:val="0"/>
  </w:num>
  <w:num w:numId="10">
    <w:abstractNumId w:val="21"/>
  </w:num>
  <w:num w:numId="11">
    <w:abstractNumId w:val="28"/>
  </w:num>
  <w:num w:numId="12">
    <w:abstractNumId w:val="11"/>
  </w:num>
  <w:num w:numId="13">
    <w:abstractNumId w:val="16"/>
  </w:num>
  <w:num w:numId="14">
    <w:abstractNumId w:val="25"/>
  </w:num>
  <w:num w:numId="15">
    <w:abstractNumId w:val="2"/>
  </w:num>
  <w:num w:numId="16">
    <w:abstractNumId w:val="3"/>
  </w:num>
  <w:num w:numId="17">
    <w:abstractNumId w:val="26"/>
  </w:num>
  <w:num w:numId="18">
    <w:abstractNumId w:val="8"/>
  </w:num>
  <w:num w:numId="19">
    <w:abstractNumId w:val="19"/>
  </w:num>
  <w:num w:numId="20">
    <w:abstractNumId w:val="15"/>
  </w:num>
  <w:num w:numId="21">
    <w:abstractNumId w:val="18"/>
  </w:num>
  <w:num w:numId="22">
    <w:abstractNumId w:val="4"/>
  </w:num>
  <w:num w:numId="23">
    <w:abstractNumId w:val="22"/>
  </w:num>
  <w:num w:numId="24">
    <w:abstractNumId w:val="17"/>
  </w:num>
  <w:num w:numId="25">
    <w:abstractNumId w:val="12"/>
  </w:num>
  <w:num w:numId="26">
    <w:abstractNumId w:val="20"/>
  </w:num>
  <w:num w:numId="27">
    <w:abstractNumId w:val="29"/>
  </w:num>
  <w:num w:numId="28">
    <w:abstractNumId w:val="14"/>
  </w:num>
  <w:num w:numId="29">
    <w:abstractNumId w:val="1"/>
  </w:num>
  <w:num w:numId="3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22"/>
  <w:bordersDoNotSurroundHeader/>
  <w:bordersDoNotSurroundFooter/>
  <w:attachedTemplate r:id="rId1"/>
  <w:trackRevisions w:val="false"/>
  <w:defaultTabStop w:val="720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C4"/>
    <w:rsid w:val="00007688"/>
    <w:rsid w:val="000077D3"/>
    <w:rsid w:val="00010012"/>
    <w:rsid w:val="00021B68"/>
    <w:rsid w:val="00024936"/>
    <w:rsid w:val="00036DC7"/>
    <w:rsid w:val="00042D9E"/>
    <w:rsid w:val="00072F8B"/>
    <w:rsid w:val="000A4891"/>
    <w:rsid w:val="000B1F23"/>
    <w:rsid w:val="000B2012"/>
    <w:rsid w:val="000C5E1B"/>
    <w:rsid w:val="000C7D67"/>
    <w:rsid w:val="000D49DB"/>
    <w:rsid w:val="000E66E0"/>
    <w:rsid w:val="00100FEF"/>
    <w:rsid w:val="00101124"/>
    <w:rsid w:val="00116DDB"/>
    <w:rsid w:val="001225AA"/>
    <w:rsid w:val="00123A0C"/>
    <w:rsid w:val="00133B4D"/>
    <w:rsid w:val="00133C0F"/>
    <w:rsid w:val="001350E9"/>
    <w:rsid w:val="001504F4"/>
    <w:rsid w:val="0015498F"/>
    <w:rsid w:val="001741FD"/>
    <w:rsid w:val="00190D80"/>
    <w:rsid w:val="001A2246"/>
    <w:rsid w:val="001C757C"/>
    <w:rsid w:val="001D08A7"/>
    <w:rsid w:val="001D5ECF"/>
    <w:rsid w:val="001D6C0E"/>
    <w:rsid w:val="001F179F"/>
    <w:rsid w:val="001F5F63"/>
    <w:rsid w:val="00213BE6"/>
    <w:rsid w:val="00216923"/>
    <w:rsid w:val="00221DAD"/>
    <w:rsid w:val="00223EA9"/>
    <w:rsid w:val="00223F26"/>
    <w:rsid w:val="002305CC"/>
    <w:rsid w:val="002325FD"/>
    <w:rsid w:val="00245924"/>
    <w:rsid w:val="00246667"/>
    <w:rsid w:val="00254726"/>
    <w:rsid w:val="00256E01"/>
    <w:rsid w:val="002A090B"/>
    <w:rsid w:val="002B1035"/>
    <w:rsid w:val="002B3908"/>
    <w:rsid w:val="002C159C"/>
    <w:rsid w:val="002C2BBB"/>
    <w:rsid w:val="002C452D"/>
    <w:rsid w:val="002D7FBA"/>
    <w:rsid w:val="002E36A6"/>
    <w:rsid w:val="002E7295"/>
    <w:rsid w:val="003160C1"/>
    <w:rsid w:val="00317C4B"/>
    <w:rsid w:val="00340126"/>
    <w:rsid w:val="00353117"/>
    <w:rsid w:val="00385F79"/>
    <w:rsid w:val="003A0492"/>
    <w:rsid w:val="003A6BB5"/>
    <w:rsid w:val="003B74D3"/>
    <w:rsid w:val="003E5367"/>
    <w:rsid w:val="003E6F03"/>
    <w:rsid w:val="003F1514"/>
    <w:rsid w:val="003F354E"/>
    <w:rsid w:val="004032B6"/>
    <w:rsid w:val="004040FC"/>
    <w:rsid w:val="004078D5"/>
    <w:rsid w:val="00434DEF"/>
    <w:rsid w:val="00461C80"/>
    <w:rsid w:val="00470E09"/>
    <w:rsid w:val="00473955"/>
    <w:rsid w:val="00474152"/>
    <w:rsid w:val="00477718"/>
    <w:rsid w:val="004927AF"/>
    <w:rsid w:val="00494B1B"/>
    <w:rsid w:val="004A00F6"/>
    <w:rsid w:val="004A1241"/>
    <w:rsid w:val="004B2739"/>
    <w:rsid w:val="004B3BBD"/>
    <w:rsid w:val="004D2035"/>
    <w:rsid w:val="004D43F8"/>
    <w:rsid w:val="004D51F1"/>
    <w:rsid w:val="004E614D"/>
    <w:rsid w:val="004E6AFC"/>
    <w:rsid w:val="004F35A2"/>
    <w:rsid w:val="005147D7"/>
    <w:rsid w:val="0052500C"/>
    <w:rsid w:val="0052738A"/>
    <w:rsid w:val="00533EC5"/>
    <w:rsid w:val="005350A1"/>
    <w:rsid w:val="005457E8"/>
    <w:rsid w:val="005722C1"/>
    <w:rsid w:val="00594B6C"/>
    <w:rsid w:val="005A558E"/>
    <w:rsid w:val="005A62AD"/>
    <w:rsid w:val="005B1339"/>
    <w:rsid w:val="005B5601"/>
    <w:rsid w:val="005C0F3B"/>
    <w:rsid w:val="005C20B9"/>
    <w:rsid w:val="00601472"/>
    <w:rsid w:val="00602179"/>
    <w:rsid w:val="0060797E"/>
    <w:rsid w:val="00625B6D"/>
    <w:rsid w:val="00650402"/>
    <w:rsid w:val="00656AD0"/>
    <w:rsid w:val="00662FD5"/>
    <w:rsid w:val="00680AFC"/>
    <w:rsid w:val="006A0452"/>
    <w:rsid w:val="006A4AD0"/>
    <w:rsid w:val="006A6899"/>
    <w:rsid w:val="006B57A3"/>
    <w:rsid w:val="006D5B4F"/>
    <w:rsid w:val="006E4565"/>
    <w:rsid w:val="006E6A99"/>
    <w:rsid w:val="006F31BA"/>
    <w:rsid w:val="00704BD3"/>
    <w:rsid w:val="007110EE"/>
    <w:rsid w:val="007273EF"/>
    <w:rsid w:val="00755CA4"/>
    <w:rsid w:val="00760153"/>
    <w:rsid w:val="007640AF"/>
    <w:rsid w:val="00792FDB"/>
    <w:rsid w:val="007B6240"/>
    <w:rsid w:val="007C3874"/>
    <w:rsid w:val="007D4E6E"/>
    <w:rsid w:val="007E761A"/>
    <w:rsid w:val="007F20E7"/>
    <w:rsid w:val="00835B38"/>
    <w:rsid w:val="008401A6"/>
    <w:rsid w:val="008407A9"/>
    <w:rsid w:val="00886572"/>
    <w:rsid w:val="008903EF"/>
    <w:rsid w:val="00894DD4"/>
    <w:rsid w:val="008B2E4A"/>
    <w:rsid w:val="008C31A7"/>
    <w:rsid w:val="008D4908"/>
    <w:rsid w:val="009025B7"/>
    <w:rsid w:val="00902D03"/>
    <w:rsid w:val="00907653"/>
    <w:rsid w:val="009127E9"/>
    <w:rsid w:val="00914BEB"/>
    <w:rsid w:val="00931502"/>
    <w:rsid w:val="0096031A"/>
    <w:rsid w:val="00971EBE"/>
    <w:rsid w:val="00995B73"/>
    <w:rsid w:val="009A1C82"/>
    <w:rsid w:val="009B0558"/>
    <w:rsid w:val="009E1E15"/>
    <w:rsid w:val="009E25F9"/>
    <w:rsid w:val="009F6A07"/>
    <w:rsid w:val="00A07DB7"/>
    <w:rsid w:val="00A447C2"/>
    <w:rsid w:val="00A52572"/>
    <w:rsid w:val="00A57507"/>
    <w:rsid w:val="00A666C4"/>
    <w:rsid w:val="00A765E8"/>
    <w:rsid w:val="00AA6E44"/>
    <w:rsid w:val="00AD01D6"/>
    <w:rsid w:val="00AE3867"/>
    <w:rsid w:val="00AE74D9"/>
    <w:rsid w:val="00AF01A1"/>
    <w:rsid w:val="00AF0ED5"/>
    <w:rsid w:val="00AF2846"/>
    <w:rsid w:val="00B04BA9"/>
    <w:rsid w:val="00B15F47"/>
    <w:rsid w:val="00B21B5C"/>
    <w:rsid w:val="00B273C8"/>
    <w:rsid w:val="00B34C5D"/>
    <w:rsid w:val="00B361C8"/>
    <w:rsid w:val="00B530B6"/>
    <w:rsid w:val="00B84399"/>
    <w:rsid w:val="00B94EC0"/>
    <w:rsid w:val="00BA54E9"/>
    <w:rsid w:val="00BE22CA"/>
    <w:rsid w:val="00BF296E"/>
    <w:rsid w:val="00BF6432"/>
    <w:rsid w:val="00C1465C"/>
    <w:rsid w:val="00C322F3"/>
    <w:rsid w:val="00C42FD0"/>
    <w:rsid w:val="00C5751D"/>
    <w:rsid w:val="00C60F12"/>
    <w:rsid w:val="00C66E2C"/>
    <w:rsid w:val="00C73B6E"/>
    <w:rsid w:val="00C82C8C"/>
    <w:rsid w:val="00C82E4C"/>
    <w:rsid w:val="00C93683"/>
    <w:rsid w:val="00C95B2F"/>
    <w:rsid w:val="00C96CB1"/>
    <w:rsid w:val="00CA10E1"/>
    <w:rsid w:val="00CB677B"/>
    <w:rsid w:val="00CD1815"/>
    <w:rsid w:val="00CE12EC"/>
    <w:rsid w:val="00CE16CD"/>
    <w:rsid w:val="00CE6EF2"/>
    <w:rsid w:val="00D103A5"/>
    <w:rsid w:val="00D145E7"/>
    <w:rsid w:val="00D16775"/>
    <w:rsid w:val="00D32005"/>
    <w:rsid w:val="00D351F8"/>
    <w:rsid w:val="00D4020C"/>
    <w:rsid w:val="00D44484"/>
    <w:rsid w:val="00D54B1E"/>
    <w:rsid w:val="00D60044"/>
    <w:rsid w:val="00D60463"/>
    <w:rsid w:val="00D62699"/>
    <w:rsid w:val="00D84096"/>
    <w:rsid w:val="00D90934"/>
    <w:rsid w:val="00DA1B3D"/>
    <w:rsid w:val="00DA4DAC"/>
    <w:rsid w:val="00DB6E36"/>
    <w:rsid w:val="00DC6C0E"/>
    <w:rsid w:val="00DC7EE3"/>
    <w:rsid w:val="00E132E0"/>
    <w:rsid w:val="00E149D7"/>
    <w:rsid w:val="00E34F22"/>
    <w:rsid w:val="00E5699A"/>
    <w:rsid w:val="00E56F47"/>
    <w:rsid w:val="00E61609"/>
    <w:rsid w:val="00E958AA"/>
    <w:rsid w:val="00EB088F"/>
    <w:rsid w:val="00EB70D7"/>
    <w:rsid w:val="00ED6BFF"/>
    <w:rsid w:val="00F036C9"/>
    <w:rsid w:val="00F107F8"/>
    <w:rsid w:val="00F206D5"/>
    <w:rsid w:val="00F34044"/>
    <w:rsid w:val="00F45E9E"/>
    <w:rsid w:val="00F60303"/>
    <w:rsid w:val="00F64FBF"/>
    <w:rsid w:val="00F657CD"/>
    <w:rsid w:val="00F7080F"/>
    <w:rsid w:val="00F758FE"/>
    <w:rsid w:val="00F955E1"/>
    <w:rsid w:val="00FA0A5F"/>
    <w:rsid w:val="00FC4CD5"/>
    <w:rsid w:val="00FF0158"/>
    <w:rsid w:val="041F375B"/>
    <w:rsid w:val="046E0E74"/>
    <w:rsid w:val="0540B128"/>
    <w:rsid w:val="147A7A62"/>
    <w:rsid w:val="14EA0830"/>
    <w:rsid w:val="18852039"/>
    <w:rsid w:val="1B801395"/>
    <w:rsid w:val="1DBE068F"/>
    <w:rsid w:val="1EA192C6"/>
    <w:rsid w:val="1F613AE7"/>
    <w:rsid w:val="205137C7"/>
    <w:rsid w:val="22513940"/>
    <w:rsid w:val="2356575B"/>
    <w:rsid w:val="24EA6378"/>
    <w:rsid w:val="27A320D9"/>
    <w:rsid w:val="2FFB4F50"/>
    <w:rsid w:val="34303C5C"/>
    <w:rsid w:val="3C6DA527"/>
    <w:rsid w:val="40C9A0DE"/>
    <w:rsid w:val="4207B82E"/>
    <w:rsid w:val="4740BE78"/>
    <w:rsid w:val="4D178058"/>
    <w:rsid w:val="50154C0B"/>
    <w:rsid w:val="5286318F"/>
    <w:rsid w:val="53122CEE"/>
    <w:rsid w:val="53154EC4"/>
    <w:rsid w:val="56537E0A"/>
    <w:rsid w:val="57F2D37A"/>
    <w:rsid w:val="5A905E9D"/>
    <w:rsid w:val="6207FBC1"/>
    <w:rsid w:val="6656689E"/>
    <w:rsid w:val="66D8EA91"/>
    <w:rsid w:val="670E3C0E"/>
    <w:rsid w:val="67706E95"/>
    <w:rsid w:val="6D46EFC5"/>
    <w:rsid w:val="6E4DF7A8"/>
    <w:rsid w:val="77969BA4"/>
    <w:rsid w:val="77969BA4"/>
    <w:rsid w:val="7CEA457E"/>
    <w:rsid w:val="7F31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94F3AD"/>
  <w14:defaultImageDpi w14:val="30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mbria" w:hAnsi="Cambria" w:eastAsia="ＭＳ 明朝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D62699"/>
    <w:rPr>
      <w:rFonts w:asciiTheme="minorHAnsi" w:hAnsiTheme="minorHAnsi" w:eastAsiaTheme="minorHAnsi" w:cstheme="minorBid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49DB"/>
    <w:rPr>
      <w:rFonts w:ascii="Lucida Grande" w:hAnsi="Lucida Grande" w:eastAsia="ＭＳ 明朝" w:cs="Lucida Grande"/>
      <w:sz w:val="18"/>
      <w:szCs w:val="18"/>
      <w:lang w:val="en-US"/>
    </w:rPr>
  </w:style>
  <w:style w:type="character" w:styleId="BalloonTextChar" w:customStyle="1">
    <w:name w:val="Balloon Text Char"/>
    <w:link w:val="BalloonText"/>
    <w:uiPriority w:val="99"/>
    <w:rsid w:val="000D49D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0D49DB"/>
  </w:style>
  <w:style w:type="paragraph" w:styleId="Footer">
    <w:name w:val="footer"/>
    <w:basedOn w:val="Normal"/>
    <w:link w:val="Foot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0D49DB"/>
  </w:style>
  <w:style w:type="paragraph" w:styleId="c0" w:customStyle="1">
    <w:name w:val="c0"/>
    <w:basedOn w:val="Normal"/>
    <w:rsid w:val="00F955E1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character" w:styleId="c3" w:customStyle="1">
    <w:name w:val="c3"/>
    <w:rsid w:val="00F955E1"/>
  </w:style>
  <w:style w:type="character" w:styleId="apple-converted-space" w:customStyle="1">
    <w:name w:val="apple-converted-space"/>
    <w:rsid w:val="00F955E1"/>
  </w:style>
  <w:style w:type="character" w:styleId="c2" w:customStyle="1">
    <w:name w:val="c2"/>
    <w:rsid w:val="00F955E1"/>
  </w:style>
  <w:style w:type="paragraph" w:styleId="NormalWeb">
    <w:name w:val="Normal (Web)"/>
    <w:basedOn w:val="Normal"/>
    <w:uiPriority w:val="99"/>
    <w:unhideWhenUsed/>
    <w:rsid w:val="00AE74D9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table" w:styleId="TableGrid">
    <w:name w:val="Table Grid"/>
    <w:basedOn w:val="TableNormal"/>
    <w:uiPriority w:val="59"/>
    <w:rsid w:val="00A666C4"/>
    <w:rPr>
      <w:rFonts w:ascii="华文楷体" w:hAnsi="华文楷体" w:eastAsia="华文楷体"/>
      <w:sz w:val="40"/>
      <w:szCs w:val="40"/>
      <w:lang w:val="en-US" w:eastAsia="zh-CN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088F"/>
    <w:pPr>
      <w:ind w:firstLine="420"/>
    </w:pPr>
    <w:rPr>
      <w:rFonts w:ascii="华文楷体" w:hAnsi="华文楷体" w:eastAsia="华文楷体" w:cs="Times New Roman"/>
      <w:noProof/>
      <w:sz w:val="40"/>
      <w:szCs w:val="40"/>
      <w:lang w:eastAsia="zh-CN"/>
    </w:rPr>
  </w:style>
  <w:style w:type="character" w:styleId="Hyperlink">
    <w:name w:val="Hyperlink"/>
    <w:basedOn w:val="DefaultParagraphFont"/>
    <w:uiPriority w:val="99"/>
    <w:unhideWhenUsed/>
    <w:rsid w:val="006A68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4BEB"/>
    <w:rPr>
      <w:color w:val="800080" w:themeColor="followedHyperlink"/>
      <w:u w:val="single"/>
    </w:rPr>
  </w:style>
  <w:style w:type="paragraph" w:styleId="reader-word-layer" w:customStyle="1">
    <w:name w:val="reader-word-layer"/>
    <w:basedOn w:val="Normal"/>
    <w:rsid w:val="008B2E4A"/>
    <w:pPr>
      <w:spacing w:before="100" w:beforeAutospacing="1" w:after="100" w:afterAutospacing="1"/>
    </w:pPr>
    <w:rPr>
      <w:rFonts w:ascii="Times New Roman" w:hAnsi="Times New Roman" w:eastAsia="ＭＳ 明朝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1" /><Relationship Type="http://schemas.openxmlformats.org/officeDocument/2006/relationships/footer" Target="footer2.xml" Id="rId12" /><Relationship Type="http://schemas.openxmlformats.org/officeDocument/2006/relationships/fontTable" Target="fontTable.xml" Id="rId13" /><Relationship Type="http://schemas.openxmlformats.org/officeDocument/2006/relationships/theme" Target="theme/theme1.xml" Id="rId14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settings" Target="settings.xml" Id="rId6" /><Relationship Type="http://schemas.openxmlformats.org/officeDocument/2006/relationships/webSettings" Target="webSettings.xml" Id="rId7" /><Relationship Type="http://schemas.openxmlformats.org/officeDocument/2006/relationships/footnotes" Target="footnotes.xml" Id="rId8" /><Relationship Type="http://schemas.openxmlformats.org/officeDocument/2006/relationships/endnotes" Target="endnotes.xml" Id="rId9" /><Relationship Type="http://schemas.openxmlformats.org/officeDocument/2006/relationships/footer" Target="footer1.xml" Id="rId1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bel.parker:Desktop:Templates-%20Word:DCS:Juni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c14fa-2e2b-477d-881c-bb774c562d47">
      <Terms xmlns="http://schemas.microsoft.com/office/infopath/2007/PartnerControls"/>
    </lcf76f155ced4ddcb4097134ff3c332f>
    <TaxCatchAll xmlns="db2b2227-3108-43d6-9eaa-652a75ebfb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FAAA2BDAE864AA572DFDA6484BAD8" ma:contentTypeVersion="18" ma:contentTypeDescription="Create a new document." ma:contentTypeScope="" ma:versionID="5b09a8d9fefbb5df0036c40e0fddf49a">
  <xsd:schema xmlns:xsd="http://www.w3.org/2001/XMLSchema" xmlns:xs="http://www.w3.org/2001/XMLSchema" xmlns:p="http://schemas.microsoft.com/office/2006/metadata/properties" xmlns:ns2="db2b2227-3108-43d6-9eaa-652a75ebfb76" xmlns:ns3="79ec14fa-2e2b-477d-881c-bb774c562d47" targetNamespace="http://schemas.microsoft.com/office/2006/metadata/properties" ma:root="true" ma:fieldsID="cba3f1f8a0b03356141b2a70f822b276" ns2:_="" ns3:_="">
    <xsd:import namespace="db2b2227-3108-43d6-9eaa-652a75ebfb76"/>
    <xsd:import namespace="79ec14fa-2e2b-477d-881c-bb774c562d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b2227-3108-43d6-9eaa-652a75ebf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d902ba-945e-43d6-ae16-891b95fabce7}" ma:internalName="TaxCatchAll" ma:showField="CatchAllData" ma:web="db2b2227-3108-43d6-9eaa-652a75ebf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c14fa-2e2b-477d-881c-bb774c56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55045d-3658-4c0e-a8b3-89f58f490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C008B-DB27-4599-8B6F-F509B20D5B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A4602-31BE-4F22-8B68-725438677E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B55D7-D3D9-4346-9A99-8E20BD35DF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Macintosh HD:Users:annabel.parker:Desktop:Templates- Word:DCS:Junior.dot</ap:Template>
  <ap:Application>Microsoft Word for the web</ap:Application>
  <ap:DocSecurity>0</ap:DocSecurity>
  <ap:ScaleCrop>false</ap:ScaleCrop>
  <ap:Company>c+c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apple mac</dc:creator>
  <keywords/>
  <dc:description/>
  <lastModifiedBy>Cheng-Han Wu (DCSG)</lastModifiedBy>
  <revision>21</revision>
  <lastPrinted>2015-12-02T02:53:00.0000000Z</lastPrinted>
  <dcterms:created xsi:type="dcterms:W3CDTF">2017-10-04T06:46:00.0000000Z</dcterms:created>
  <dcterms:modified xsi:type="dcterms:W3CDTF">2023-10-14T06:24:53.2610864Z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0x0101000B2FAAA2BDAE864AA572DFDA6484BAD8</vt:lpwstr>
  </property>
  <property fmtid="{D5CDD505-2E9C-101B-9397-08002B2CF9AE}" pid="3" name="_ExtendedDescription">
    <vt:lpwstr/>
  </property>
  <property fmtid="{D5CDD505-2E9C-101B-9397-08002B2CF9AE}" pid="4" name="MediaServiceImageTags">
    <vt:lpwstr/>
  </property>
</Properties>
</file>