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5C35CFE3" w:rsidP="4250B3DE" w:rsidRDefault="5C35CFE3" w14:paraId="02CA3550" w14:textId="7A6FE3FE">
      <w:pPr>
        <w:pStyle w:val="Normal"/>
        <w:outlineLvl w:val="0"/>
        <w:rPr>
          <w:rFonts w:ascii="Baskerville" w:hAnsi="Baskerville" w:eastAsia="Baskerville" w:cs="Baskerville"/>
          <w:color w:val="3C3737"/>
          <w:sz w:val="36"/>
          <w:szCs w:val="36"/>
        </w:rPr>
      </w:pPr>
      <w:r w:rsidRPr="4250B3DE" w:rsidR="5C35CFE3">
        <w:rPr>
          <w:rFonts w:ascii="Baskerville" w:hAnsi="Baskerville" w:eastAsia="Baskerville" w:cs="Baskerville"/>
          <w:color w:val="3C3737"/>
          <w:sz w:val="36"/>
          <w:szCs w:val="36"/>
        </w:rPr>
        <w:t>2023-2024   IG Y9-11 Mandarin as a Foriegn Language</w:t>
      </w:r>
    </w:p>
    <w:p w:rsidR="5C35CFE3" w:rsidP="4250B3DE" w:rsidRDefault="5C35CFE3" w14:paraId="390065CB" w14:textId="1DC7CD43">
      <w:pPr>
        <w:pStyle w:val="Normal"/>
        <w:outlineLvl w:val="0"/>
        <w:rPr>
          <w:rFonts w:ascii="Baskerville" w:hAnsi="Baskerville" w:eastAsia="Baskerville" w:cs="Baskerville"/>
          <w:color w:val="3C3737"/>
          <w:sz w:val="36"/>
          <w:szCs w:val="36"/>
        </w:rPr>
      </w:pPr>
      <w:r w:rsidRPr="4250B3DE" w:rsidR="5C35CFE3">
        <w:rPr>
          <w:rFonts w:ascii="Baskerville" w:hAnsi="Baskerville" w:eastAsia="Baskerville" w:cs="Baskerville"/>
          <w:color w:val="3C3737"/>
          <w:sz w:val="36"/>
          <w:szCs w:val="36"/>
        </w:rPr>
        <w:t>https://www.cambridgeinternational.org/programmes-and-qualifications/cambridge-igcse-chinese-mandarin-foreign-language-0547/</w:t>
      </w:r>
    </w:p>
    <w:tbl>
      <w:tblPr>
        <w:tblpPr w:leftFromText="180" w:rightFromText="180" w:vertAnchor="page" w:horzAnchor="page" w:tblpX="929" w:tblpY="1701"/>
        <w:tblW w:w="220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99"/>
        <w:gridCol w:w="4445"/>
        <w:gridCol w:w="7841"/>
        <w:gridCol w:w="8390"/>
      </w:tblGrid>
      <w:tr w:rsidRPr="00F25E5E" w:rsidR="00330683" w:rsidTr="7F314F0A" w14:paraId="7DF62243" w14:textId="77777777">
        <w:trPr>
          <w:trHeight w:val="438"/>
        </w:trPr>
        <w:tc>
          <w:tcPr>
            <w:tcW w:w="1399" w:type="dxa"/>
            <w:vMerge w:val="restart"/>
            <w:tcBorders>
              <w:tl2br w:val="nil"/>
            </w:tcBorders>
            <w:shd w:val="clear" w:color="auto" w:fill="auto"/>
            <w:tcMar/>
            <w:vAlign w:val="center"/>
          </w:tcPr>
          <w:p w:rsidRPr="00F25E5E" w:rsidR="00330683" w:rsidP="7F314F0A" w:rsidRDefault="00330683" w14:paraId="38BFF428" w14:textId="77777777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4445" w:type="dxa"/>
            <w:vMerge w:val="restart"/>
            <w:shd w:val="clear" w:color="auto" w:fill="auto"/>
            <w:tcMar/>
            <w:vAlign w:val="center"/>
          </w:tcPr>
          <w:p w:rsidRPr="00F25E5E" w:rsidR="00330683" w:rsidP="7F314F0A" w:rsidRDefault="00330683" w14:paraId="37067CAC" w14:textId="3AE7B6FD">
            <w:pPr>
              <w:jc w:val="center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eastAsia="zh-CN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eastAsia="zh-CN"/>
              </w:rPr>
              <w:t>Topic Areas</w:t>
            </w:r>
          </w:p>
        </w:tc>
        <w:tc>
          <w:tcPr>
            <w:tcW w:w="16231" w:type="dxa"/>
            <w:gridSpan w:val="2"/>
            <w:shd w:val="clear" w:color="auto" w:fill="auto"/>
            <w:tcMar/>
            <w:vAlign w:val="center"/>
          </w:tcPr>
          <w:p w:rsidR="00330683" w:rsidP="7F314F0A" w:rsidRDefault="00330683" w14:paraId="68526DC3" w14:textId="51758753">
            <w:pPr>
              <w:jc w:val="center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val="en-US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val="en-US"/>
              </w:rPr>
              <w:t>Learning objectives</w:t>
            </w:r>
          </w:p>
        </w:tc>
      </w:tr>
      <w:tr w:rsidRPr="00F25E5E" w:rsidR="00330683" w:rsidTr="7F314F0A" w14:paraId="179E915D" w14:textId="77777777">
        <w:trPr>
          <w:trHeight w:val="438"/>
        </w:trPr>
        <w:tc>
          <w:tcPr>
            <w:tcW w:w="1399" w:type="dxa"/>
            <w:vMerge/>
            <w:tcBorders>
              <w:tl2br w:val="nil"/>
            </w:tcBorders>
            <w:tcMar/>
            <w:vAlign w:val="center"/>
          </w:tcPr>
          <w:p w:rsidRPr="00F25E5E" w:rsidR="00330683" w:rsidP="00F72E55" w:rsidRDefault="00330683" w14:paraId="216557EA" w14:textId="77777777"/>
        </w:tc>
        <w:tc>
          <w:tcPr>
            <w:tcW w:w="4445" w:type="dxa"/>
            <w:vMerge/>
            <w:tcMar/>
            <w:vAlign w:val="center"/>
          </w:tcPr>
          <w:p w:rsidR="00330683" w:rsidP="00F72E55" w:rsidRDefault="00330683" w14:paraId="47EA6E65" w14:textId="77777777">
            <w:pPr>
              <w:rPr>
                <w:lang w:eastAsia="zh-CN"/>
              </w:rPr>
            </w:pPr>
          </w:p>
        </w:tc>
        <w:tc>
          <w:tcPr>
            <w:tcW w:w="7841" w:type="dxa"/>
            <w:shd w:val="clear" w:color="auto" w:fill="auto"/>
            <w:tcMar/>
            <w:vAlign w:val="center"/>
          </w:tcPr>
          <w:p w:rsidR="00330683" w:rsidP="7F314F0A" w:rsidRDefault="00330683" w14:paraId="0799EFFD" w14:textId="79D48610">
            <w:pPr>
              <w:jc w:val="center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val="en-US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lang w:val="en-US"/>
              </w:rPr>
              <w:t>Listening and Speaking</w:t>
            </w:r>
          </w:p>
        </w:tc>
        <w:tc>
          <w:tcPr>
            <w:tcW w:w="8390" w:type="dxa"/>
            <w:tcMar/>
            <w:vAlign w:val="center"/>
          </w:tcPr>
          <w:p w:rsidR="00330683" w:rsidP="7F314F0A" w:rsidRDefault="00330683" w14:paraId="3798617A" w14:textId="6928101E">
            <w:pPr>
              <w:jc w:val="center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Reading and Writing</w:t>
            </w:r>
          </w:p>
        </w:tc>
      </w:tr>
      <w:tr w:rsidRPr="00F25E5E" w:rsidR="00330683" w:rsidTr="7F314F0A" w14:paraId="1E94F75D" w14:textId="77777777">
        <w:trPr>
          <w:trHeight w:val="1701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5498139A" w14:textId="5FE3976E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7E7079ED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Year 9 Term 1</w:t>
            </w:r>
          </w:p>
          <w:p w:rsidRPr="00F25E5E" w:rsidR="00330683" w:rsidP="7F314F0A" w:rsidRDefault="00330683" w14:paraId="5ADDE8A7" w14:textId="6998D7B4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Unit </w:t>
            </w:r>
            <w:r w:rsidRPr="7F314F0A" w:rsidR="63FBC50D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A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="00330683" w:rsidP="7F314F0A" w:rsidRDefault="00330683" w14:paraId="3618AC3C" w14:textId="7481EA49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88CFB62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Everyday Activities</w:t>
            </w:r>
          </w:p>
          <w:p w:rsidR="00330683" w:rsidP="7F314F0A" w:rsidRDefault="00330683" w14:paraId="01C6E141" w14:textId="66715C4E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30DE5FE6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A1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– Meeting and greeting</w:t>
            </w:r>
          </w:p>
          <w:p w:rsidR="00330683" w:rsidP="7F314F0A" w:rsidRDefault="00330683" w14:paraId="7A2CC76F" w14:textId="6BE6B219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4FE04BA6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A2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– Self, family, personal relationships and pets; Animals</w:t>
            </w:r>
          </w:p>
          <w:p w:rsidR="00330683" w:rsidP="7F314F0A" w:rsidRDefault="00330683" w14:paraId="39EC1D69" w14:textId="21589383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A</w:t>
            </w:r>
            <w:r w:rsidRPr="7F314F0A" w:rsidR="791CF155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3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– </w:t>
            </w:r>
            <w:r w:rsidRPr="7F314F0A" w:rsidR="55BC644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Everyday life</w:t>
            </w:r>
          </w:p>
          <w:p w:rsidR="660C9470" w:rsidP="7F314F0A" w:rsidRDefault="660C9470" w14:paraId="2B3291D3" w14:textId="60217CF7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55BC644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A4 – Hobbies</w:t>
            </w:r>
          </w:p>
          <w:p w:rsidR="660C9470" w:rsidP="7F314F0A" w:rsidRDefault="660C9470" w14:paraId="050E98F5" w14:textId="7AA11CE4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55BC644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A5 - Eating and drinking</w:t>
            </w:r>
            <w:r w:rsidRPr="7F314F0A" w:rsidR="55BC644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1225AA" w:rsidR="00330683" w:rsidP="7F314F0A" w:rsidRDefault="00330683" w14:paraId="07357B01" w14:textId="17200E04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="00330683" w:rsidP="7F314F0A" w:rsidRDefault="00330683" w14:paraId="7A00F0A1" w14:textId="6E0F3ED2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greet people </w:t>
            </w:r>
            <w:r w:rsidRPr="7F314F0A" w:rsidR="1695A99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appropriately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in various occasions</w:t>
            </w:r>
          </w:p>
          <w:p w:rsidRPr="006E4565" w:rsidR="00330683" w:rsidP="7F314F0A" w:rsidRDefault="00330683" w14:paraId="68494BE5" w14:textId="6D6E9593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oneself and one’s family members</w:t>
            </w:r>
            <w:r w:rsidRPr="7F314F0A" w:rsidR="48B3B3A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and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pets</w:t>
            </w:r>
          </w:p>
          <w:p w:rsidRPr="006E4565" w:rsidR="00330683" w:rsidP="7F314F0A" w:rsidRDefault="00330683" w14:paraId="34A25D88" w14:textId="01EB91E8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641DB4F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daily routine</w:t>
            </w:r>
            <w:r w:rsidRPr="7F314F0A" w:rsidR="641DB4F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6D386397" w14:textId="0855E757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15C013A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talk about ones' hobbies </w:t>
            </w:r>
          </w:p>
          <w:p w:rsidRPr="006E4565" w:rsidR="00330683" w:rsidP="7F314F0A" w:rsidRDefault="00330683" w14:paraId="39231E32" w14:textId="39A0DB2B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15C013A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different dishes</w:t>
            </w:r>
            <w:r w:rsidRPr="7F314F0A" w:rsidR="273E531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and foods</w:t>
            </w:r>
            <w:r w:rsidRPr="7F314F0A" w:rsidR="15C013A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4FC0F08A" w14:textId="484DA43B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  <w:t>To write about one’s family and pets</w:t>
            </w:r>
          </w:p>
          <w:p w:rsidR="00330683" w:rsidP="7F314F0A" w:rsidRDefault="00330683" w14:paraId="406681CA" w14:textId="6EEEE845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60A17E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</w:t>
            </w:r>
            <w:r w:rsidRPr="7F314F0A" w:rsidR="60A17E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314F0A" w:rsidR="519471C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about </w:t>
            </w:r>
            <w:r w:rsidRPr="7F314F0A" w:rsidR="60A17E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family members' hobbies</w:t>
            </w:r>
            <w:r w:rsidRPr="7F314F0A" w:rsidR="60A17E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330683" w:rsidP="7F314F0A" w:rsidRDefault="00330683" w14:paraId="220549E1" w14:textId="19D66886">
            <w:pPr>
              <w:pStyle w:val="ListParagraph"/>
              <w:numPr>
                <w:ilvl w:val="0"/>
                <w:numId w:val="35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9B359B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 about one’s experience of eating in a Chinese restaurant</w:t>
            </w:r>
          </w:p>
          <w:p w:rsidR="00330683" w:rsidP="7F314F0A" w:rsidRDefault="00330683" w14:paraId="4EA24001" w14:textId="4F9C9ACD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</w:p>
        </w:tc>
      </w:tr>
      <w:tr w:rsidRPr="00F25E5E" w:rsidR="00330683" w:rsidTr="7F314F0A" w14:paraId="7C73051D" w14:textId="77777777">
        <w:trPr>
          <w:trHeight w:val="1714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0DF2C304" w14:textId="3A904C76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95B8132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Year 9 Term 2</w:t>
            </w:r>
          </w:p>
          <w:p w:rsidRPr="00F25E5E" w:rsidR="00330683" w:rsidP="7F314F0A" w:rsidRDefault="00330683" w14:paraId="2F079959" w14:textId="49FBA293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Unit </w:t>
            </w:r>
            <w:r w:rsidRPr="7F314F0A" w:rsidR="22056E9C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B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="641F1617" w:rsidP="7F314F0A" w:rsidRDefault="641F1617" w14:paraId="5BE0F254" w14:textId="5A0CC5B1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F314F0A" w:rsidR="5FFBD878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Personal and social life</w:t>
            </w:r>
          </w:p>
          <w:p w:rsidRPr="006E4565" w:rsidR="00330683" w:rsidP="7F314F0A" w:rsidRDefault="00330683" w14:paraId="27D66FA1" w14:textId="7DB040CD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7BC60A9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B6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– </w:t>
            </w: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Health and fitness</w:t>
            </w: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6E4565" w:rsidR="00330683" w:rsidP="7F314F0A" w:rsidRDefault="00330683" w14:paraId="0562E737" w14:textId="607C5418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B7 - Home life</w:t>
            </w: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6E4565" w:rsidR="00330683" w:rsidP="7F314F0A" w:rsidRDefault="00330683" w14:paraId="10B15A85" w14:textId="574C7150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B8- Clothes</w:t>
            </w: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6E4565" w:rsidR="00330683" w:rsidP="7F314F0A" w:rsidRDefault="00330683" w14:paraId="21449D76" w14:textId="7D559AF0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B9 - Shopping</w:t>
            </w:r>
            <w:r w:rsidRPr="7F314F0A" w:rsidR="0D400B4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6E4565" w:rsidR="00330683" w:rsidP="7F314F0A" w:rsidRDefault="00330683" w14:paraId="5EE694F1" w14:textId="545F8ED5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</w:p>
          <w:p w:rsidRPr="006E4565" w:rsidR="00330683" w:rsidP="7F314F0A" w:rsidRDefault="00330683" w14:paraId="4A73EFC3" w14:textId="7944CA0C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6E4565" w:rsidR="00330683" w:rsidP="7F314F0A" w:rsidRDefault="00330683" w14:paraId="7E6EEA4F" w14:textId="016E5A74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72C8887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talk about sickness and </w:t>
            </w:r>
            <w:r w:rsidRPr="7F314F0A" w:rsidR="6D05485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symptoms</w:t>
            </w:r>
            <w:r w:rsidRPr="7F314F0A" w:rsidR="72C8887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3090C5EA" w14:textId="3AE01650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7273EA7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</w:t>
            </w:r>
            <w:r w:rsidRPr="7F314F0A" w:rsidR="3996F8F1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describe</w:t>
            </w:r>
            <w:r w:rsidRPr="7F314F0A" w:rsidR="7273EA7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one’s house and room</w:t>
            </w:r>
          </w:p>
          <w:p w:rsidR="5D11DF3A" w:rsidP="7F314F0A" w:rsidRDefault="5D11DF3A" w14:paraId="5BD5D32A" w14:textId="253976AB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5D11DF3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describe appearance, clothing and school uniform</w:t>
            </w:r>
          </w:p>
          <w:p w:rsidR="5D11DF3A" w:rsidP="7F314F0A" w:rsidRDefault="5D11DF3A" w14:paraId="2A7D4B92" w14:textId="4E7E3778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5D11DF3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ask answer questions in a clothing shop </w:t>
            </w:r>
          </w:p>
          <w:p w:rsidRPr="006E4565" w:rsidR="00330683" w:rsidP="7F314F0A" w:rsidRDefault="00330683" w14:paraId="1845A73F" w14:textId="4CBAD2C6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68DE0E7A" w14:textId="53406903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read and write sick notes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330683" w:rsidP="7F314F0A" w:rsidRDefault="00330683" w14:paraId="2740A36F" w14:textId="66F85BE4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describe one</w:t>
            </w:r>
            <w:r w:rsidRPr="7F314F0A" w:rsidR="1C488726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’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s home environment 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330683" w:rsidP="7F314F0A" w:rsidRDefault="00330683" w14:paraId="4A94C859" w14:textId="69237903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describe one</w:t>
            </w:r>
            <w:r w:rsidRPr="7F314F0A" w:rsidR="3BB8A5D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’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s school uniform and </w:t>
            </w:r>
            <w:r w:rsidRPr="7F314F0A" w:rsidR="076E2F76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clothes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330683" w:rsidP="7F314F0A" w:rsidRDefault="00330683" w14:paraId="2218EC15" w14:textId="1AB4B685">
            <w:pPr>
              <w:pStyle w:val="ListParagraph"/>
              <w:numPr>
                <w:ilvl w:val="0"/>
                <w:numId w:val="36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</w:t>
            </w:r>
            <w:r w:rsidRPr="7F314F0A" w:rsidR="0FDF132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write about shopping, 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and </w:t>
            </w:r>
            <w:r w:rsidRPr="7F314F0A" w:rsidR="7D14BFC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its advantages and </w:t>
            </w:r>
            <w:r w:rsidRPr="7F314F0A" w:rsidR="4EFED6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disadvantages </w:t>
            </w:r>
          </w:p>
        </w:tc>
      </w:tr>
      <w:tr w:rsidRPr="00F25E5E" w:rsidR="00330683" w:rsidTr="7F314F0A" w14:paraId="27439731" w14:textId="77777777">
        <w:trPr>
          <w:trHeight w:val="1222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71F8AF8A" w14:textId="5FF1FE70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65E89B1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Year 9 Term 3</w:t>
            </w:r>
          </w:p>
          <w:p w:rsidRPr="00F25E5E" w:rsidR="00330683" w:rsidP="7F314F0A" w:rsidRDefault="00330683" w14:paraId="5F4F6BCA" w14:textId="3AF30B85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Unit </w:t>
            </w:r>
            <w:r w:rsidRPr="7F314F0A" w:rsidR="6DE0C76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B 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="041B6610" w:rsidP="7F314F0A" w:rsidRDefault="041B6610" w14:paraId="4AA5B90F" w14:textId="6DEA0684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2E8907AA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Personal and social life</w:t>
            </w:r>
            <w:r w:rsidRPr="7F314F0A" w:rsidR="2E8907A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(continued)</w:t>
            </w:r>
          </w:p>
          <w:p w:rsidR="041B6610" w:rsidP="7F314F0A" w:rsidRDefault="041B6610" w14:paraId="23847D60" w14:textId="56632552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B10 - Living environment</w:t>
            </w: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F25E5E" w:rsidR="00330683" w:rsidP="7F314F0A" w:rsidRDefault="00330683" w14:paraId="1D629378" w14:textId="762D6779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B11 - School routine</w:t>
            </w: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F25E5E" w:rsidR="00330683" w:rsidP="7F314F0A" w:rsidRDefault="00330683" w14:paraId="300E1122" w14:textId="0E6C3744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B12 - School facilities</w:t>
            </w:r>
            <w:r w:rsidRPr="7F314F0A" w:rsidR="21DA753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BE22CA" w:rsidR="00330683" w:rsidP="7F314F0A" w:rsidRDefault="00330683" w14:paraId="6FBBC63D" w14:textId="6888C28A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6D98C2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describe one’s hometown</w:t>
            </w:r>
            <w:r w:rsidRPr="7F314F0A" w:rsidR="06D98C2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Pr="00BE22CA" w:rsidR="00330683" w:rsidP="7F314F0A" w:rsidRDefault="00330683" w14:paraId="114EA8A6" w14:textId="45891191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190D906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introduce one’s school, including timetabl</w:t>
            </w:r>
            <w:r w:rsidRPr="7F314F0A" w:rsidR="118B1CB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e</w:t>
            </w:r>
            <w:r w:rsidRPr="7F314F0A" w:rsidR="190D906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and facilities</w:t>
            </w:r>
          </w:p>
          <w:p w:rsidRPr="00BE22CA" w:rsidR="00330683" w:rsidP="7F314F0A" w:rsidRDefault="00330683" w14:paraId="76DC8CF2" w14:textId="4AAA10A2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190D906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list the content of one’s school bag and pencil case</w:t>
            </w:r>
          </w:p>
          <w:p w:rsidRPr="00BE22CA" w:rsidR="00330683" w:rsidP="7F314F0A" w:rsidRDefault="00330683" w14:paraId="20F95C95" w14:textId="7F0562EE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190D906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one’s s</w:t>
            </w:r>
            <w:r w:rsidRPr="7F314F0A" w:rsidR="6E3CC90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chool</w:t>
            </w:r>
            <w:r w:rsidRPr="7F314F0A" w:rsidR="190D906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subjects</w:t>
            </w:r>
            <w:r w:rsidRPr="7F314F0A" w:rsidR="799A4D95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and teachers</w:t>
            </w:r>
          </w:p>
          <w:p w:rsidRPr="00BE22CA" w:rsidR="00330683" w:rsidP="7F314F0A" w:rsidRDefault="00330683" w14:paraId="56A75692" w14:textId="5D6DA5EA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29BCCEA5" w14:textId="13F40CEB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088EA961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 about one’s new school</w:t>
            </w:r>
            <w:r w:rsidRPr="7F314F0A" w:rsidR="7577614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, and give opinions</w:t>
            </w:r>
          </w:p>
          <w:p w:rsidR="00330683" w:rsidP="7F314F0A" w:rsidRDefault="00330683" w14:paraId="1875E3E6" w14:textId="13165760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088EA961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write about one’s subject choices </w:t>
            </w:r>
          </w:p>
          <w:p w:rsidR="00330683" w:rsidP="7F314F0A" w:rsidRDefault="00330683" w14:paraId="57FF9F0D" w14:textId="6618E6A2">
            <w:pPr>
              <w:pStyle w:val="ListParagraph"/>
              <w:numPr>
                <w:ilvl w:val="0"/>
                <w:numId w:val="37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AFEA52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  <w:t xml:space="preserve">To describe one’s </w:t>
            </w:r>
            <w:r w:rsidRPr="7F314F0A" w:rsidR="0E81A6A8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  <w:t>timetable and school routine</w:t>
            </w:r>
          </w:p>
          <w:p w:rsidR="00330683" w:rsidP="7F314F0A" w:rsidRDefault="00330683" w14:paraId="303D8F3A" w14:textId="2CC4304A">
            <w:pPr>
              <w:pStyle w:val="Normal"/>
              <w:ind w:left="36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  <w:p w:rsidR="00330683" w:rsidP="7F314F0A" w:rsidRDefault="00330683" w14:paraId="0EE3844A" w14:textId="0F1E7B88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Pr="00F25E5E" w:rsidR="00330683" w:rsidTr="7F314F0A" w14:paraId="4EBB6572" w14:textId="77777777">
        <w:trPr>
          <w:trHeight w:val="1222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5FB2EF19" w14:textId="13672173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6311AF92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10 Term 1</w:t>
            </w:r>
          </w:p>
          <w:p w:rsidRPr="00F25E5E" w:rsidR="00330683" w:rsidP="7F314F0A" w:rsidRDefault="00330683" w14:paraId="4ED8C01A" w14:textId="145BBCB6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Unit </w:t>
            </w:r>
            <w:r w:rsidRPr="7F314F0A" w:rsidR="69C37687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C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Pr="00F25E5E" w:rsidR="00330683" w:rsidP="7F314F0A" w:rsidRDefault="00330683" w14:paraId="23A77C92" w14:textId="464FA1D8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The world around us</w:t>
            </w: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 </w:t>
            </w:r>
          </w:p>
          <w:p w:rsidRPr="00F25E5E" w:rsidR="00330683" w:rsidP="7F314F0A" w:rsidRDefault="00330683" w14:paraId="7333077D" w14:textId="55ACE828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C13- Weather and climate</w:t>
            </w: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</w:p>
          <w:p w:rsidRPr="00F25E5E" w:rsidR="00330683" w:rsidP="7F314F0A" w:rsidRDefault="00330683" w14:paraId="63F8BB98" w14:textId="774F5FCA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C14</w:t>
            </w:r>
            <w:r w:rsidRPr="7F314F0A" w:rsidR="4A9F5A2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 xml:space="preserve"> – </w:t>
            </w: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Transportation</w:t>
            </w:r>
          </w:p>
          <w:p w:rsidRPr="00F25E5E" w:rsidR="00330683" w:rsidP="7F314F0A" w:rsidRDefault="00330683" w14:paraId="294CDAD6" w14:textId="59DE1A8E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</w:pPr>
            <w:r w:rsidRPr="7F314F0A" w:rsidR="784538C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</w:rPr>
              <w:t>C15 Holidays: Travel experiences</w:t>
            </w:r>
          </w:p>
          <w:p w:rsidRPr="00F25E5E" w:rsidR="00330683" w:rsidP="7F314F0A" w:rsidRDefault="00330683" w14:paraId="7C4E032F" w14:textId="56A95B50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C16 Holidays: Planning a trip </w:t>
            </w:r>
          </w:p>
          <w:p w:rsidRPr="00F25E5E" w:rsidR="00330683" w:rsidP="7F314F0A" w:rsidRDefault="00330683" w14:paraId="2E143785" w14:textId="46B97C99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</w:rPr>
              <w:t>C17: Public services</w:t>
            </w: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6E4565" w:rsidR="00330683" w:rsidP="7F314F0A" w:rsidRDefault="00330683" w14:paraId="7B968FD7" w14:textId="5D9BA4C3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F186D93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understand weather forecasts</w:t>
            </w:r>
          </w:p>
          <w:p w:rsidRPr="006E4565" w:rsidR="00330683" w:rsidP="7F314F0A" w:rsidRDefault="00330683" w14:paraId="1A523B51" w14:textId="371954A1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weather and season</w:t>
            </w:r>
            <w:r w:rsidRPr="7F314F0A" w:rsidR="0B66BC62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s</w:t>
            </w:r>
            <w:r w:rsidRPr="7F314F0A" w:rsidR="7E6C3AB7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and advise people what to wear </w:t>
            </w:r>
          </w:p>
          <w:p w:rsidRPr="006E4565" w:rsidR="00330683" w:rsidP="7F314F0A" w:rsidRDefault="00330683" w14:paraId="1EEC7DC7" w14:textId="7D0AC19B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5B64C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understand travel info about a city</w:t>
            </w:r>
          </w:p>
          <w:p w:rsidRPr="006E4565" w:rsidR="00330683" w:rsidP="7F314F0A" w:rsidRDefault="00330683" w14:paraId="36B35B05" w14:textId="15AE619B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5B64C70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talk about the transport in your city</w:t>
            </w:r>
          </w:p>
          <w:p w:rsidRPr="006E4565" w:rsidR="00330683" w:rsidP="7F314F0A" w:rsidRDefault="00330683" w14:paraId="01F5D0A7" w14:textId="7D6A2C58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2057C1F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understand a</w:t>
            </w:r>
            <w:r w:rsidRPr="7F314F0A" w:rsidR="373838F5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nd describe</w:t>
            </w:r>
            <w:r w:rsidRPr="7F314F0A" w:rsidR="2057C1F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F314F0A" w:rsidR="2057C1F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travel experience</w:t>
            </w:r>
          </w:p>
          <w:p w:rsidRPr="006E4565" w:rsidR="00330683" w:rsidP="7F314F0A" w:rsidRDefault="00330683" w14:paraId="6D75E74F" w14:textId="7AD963E8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7624AE1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understand </w:t>
            </w:r>
            <w:r w:rsidRPr="7F314F0A" w:rsidR="77CA194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and </w:t>
            </w:r>
            <w:r w:rsidRPr="7F314F0A" w:rsidR="77CA194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describe </w:t>
            </w:r>
            <w:r w:rsidRPr="7F314F0A" w:rsidR="7624AE1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people’s travel plans</w:t>
            </w:r>
          </w:p>
          <w:p w:rsidRPr="006E4565" w:rsidR="00330683" w:rsidP="7F314F0A" w:rsidRDefault="00330683" w14:paraId="3557DC88" w14:textId="0D2CDD85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7624AE1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To book a hotel room</w:t>
            </w:r>
          </w:p>
          <w:p w:rsidRPr="006E4565" w:rsidR="00330683" w:rsidP="7F314F0A" w:rsidRDefault="00330683" w14:paraId="187DD516" w14:textId="1E9500D4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37769BD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To understand travel guidelines for China</w:t>
            </w:r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4021BBF7" w14:textId="15CAAAED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7769BD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understand weather forecasts</w:t>
            </w:r>
            <w:r w:rsidRPr="7F314F0A" w:rsidR="37769BD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330683" w:rsidP="7F314F0A" w:rsidRDefault="00330683" w14:paraId="59A2F3D0" w14:textId="4F464E3C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37769BD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 a letter describing the weather in your city</w:t>
            </w:r>
          </w:p>
          <w:p w:rsidR="00330683" w:rsidP="7F314F0A" w:rsidRDefault="00330683" w14:paraId="365D7275" w14:textId="39208484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133F2C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To understand travel info </w:t>
            </w:r>
            <w:r w:rsidRPr="7F314F0A" w:rsidR="20199E4C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and a guide </w:t>
            </w:r>
            <w:r w:rsidRPr="7F314F0A" w:rsidR="0133F2C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about a city </w:t>
            </w:r>
          </w:p>
          <w:p w:rsidR="00330683" w:rsidP="7F314F0A" w:rsidRDefault="00330683" w14:paraId="56E9C177" w14:textId="64564F2E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133F2C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 a letter introducing the transport in your city</w:t>
            </w:r>
          </w:p>
          <w:p w:rsidR="00330683" w:rsidP="7F314F0A" w:rsidRDefault="00330683" w14:paraId="18DF68CC" w14:textId="5E3C48F9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55FD032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</w:t>
            </w:r>
            <w:r w:rsidRPr="7F314F0A" w:rsidR="55FD032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 understand </w:t>
            </w:r>
            <w:r w:rsidRPr="7F314F0A" w:rsidR="2D6A5FA4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 xml:space="preserve">travel </w:t>
            </w:r>
            <w:r w:rsidRPr="7F314F0A" w:rsidR="55FD032B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info about in China</w:t>
            </w:r>
          </w:p>
          <w:p w:rsidR="00330683" w:rsidP="7F314F0A" w:rsidRDefault="00330683" w14:paraId="566B56C9" w14:textId="4B17C722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4F79C58F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write about a trip taken in the past</w:t>
            </w:r>
          </w:p>
          <w:p w:rsidR="00330683" w:rsidP="7F314F0A" w:rsidRDefault="00330683" w14:paraId="7B3CD60A" w14:textId="7BDD3DFC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7624AE1A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To understand people’s travel plans</w:t>
            </w:r>
            <w:r w:rsidRPr="7F314F0A" w:rsidR="40CF5819"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  <w:t>, and</w:t>
            </w:r>
            <w:r w:rsidRPr="7F314F0A" w:rsidR="7624AE1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describe one’s own </w:t>
            </w:r>
          </w:p>
          <w:p w:rsidR="00330683" w:rsidP="7F314F0A" w:rsidRDefault="00330683" w14:paraId="1DCC3860" w14:textId="5FA8FB8C">
            <w:pPr>
              <w:pStyle w:val="ListParagraph"/>
              <w:numPr>
                <w:ilvl w:val="0"/>
                <w:numId w:val="38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4FB7526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To answer </w:t>
            </w:r>
            <w:r w:rsidRPr="7F314F0A" w:rsidR="5AFD6ED9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questions at customs, a bank, and a post office</w:t>
            </w:r>
          </w:p>
        </w:tc>
      </w:tr>
      <w:tr w:rsidRPr="00F25E5E" w:rsidR="00330683" w:rsidTr="7F314F0A" w14:paraId="01C98B33" w14:textId="77777777">
        <w:trPr>
          <w:trHeight w:val="1222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4EF8442E" w14:textId="0C573A80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6436447D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10 Term 2</w:t>
            </w:r>
          </w:p>
          <w:p w:rsidRPr="00F25E5E" w:rsidR="00330683" w:rsidP="7F314F0A" w:rsidRDefault="00330683" w14:paraId="6C2F2EC4" w14:textId="2C026191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Unit </w:t>
            </w:r>
            <w:r w:rsidRPr="7F314F0A" w:rsidR="42383C1F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D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Pr="00F25E5E" w:rsidR="00330683" w:rsidP="7F314F0A" w:rsidRDefault="00330683" w14:paraId="3D4BD30B" w14:textId="4C3587CC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0A26CCAB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The world of work </w:t>
            </w:r>
          </w:p>
          <w:p w:rsidRPr="00F25E5E" w:rsidR="00330683" w:rsidP="7F314F0A" w:rsidRDefault="00330683" w14:paraId="207C78A1" w14:textId="0F351F8B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A26CCAB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D18 Further education and training </w:t>
            </w:r>
          </w:p>
          <w:p w:rsidRPr="00F25E5E" w:rsidR="00330683" w:rsidP="7F314F0A" w:rsidRDefault="00330683" w14:paraId="5BBDEB8D" w14:textId="1B35F028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A26CCAB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D19 </w:t>
            </w:r>
            <w:r w:rsidRPr="7F314F0A" w:rsidR="7EA19341">
              <w:rPr>
                <w:rFonts w:ascii="Cambria" w:hAnsi="Cambria" w:eastAsia="Cambria" w:cs="Cambria" w:asciiTheme="minorAscii" w:hAnsiTheme="minorAscii" w:eastAsiaTheme="minorAscii" w:cstheme="minorAscii"/>
              </w:rPr>
              <w:t>Applying for a job</w:t>
            </w:r>
            <w:r w:rsidRPr="7F314F0A" w:rsidR="0A26CCAB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 </w:t>
            </w:r>
          </w:p>
          <w:p w:rsidRPr="00F25E5E" w:rsidR="00330683" w:rsidP="7F314F0A" w:rsidRDefault="00330683" w14:paraId="0E3082B3" w14:textId="0BA0D5DA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A26CCAB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D20 </w:t>
            </w:r>
            <w:r w:rsidRPr="7F314F0A" w:rsidR="6DF92E9E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Future career and study plans </w:t>
            </w: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B361C8" w:rsidR="00330683" w:rsidP="7F314F0A" w:rsidRDefault="00330683" w14:paraId="5F8D9702" w14:textId="327A2710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a conversation about people’s work duties</w:t>
            </w:r>
          </w:p>
          <w:p w:rsidRPr="00B361C8" w:rsidR="00330683" w:rsidP="7F314F0A" w:rsidRDefault="00330683" w14:paraId="75604AFA" w14:textId="372FD538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respond to questions on work experience</w:t>
            </w:r>
          </w:p>
          <w:p w:rsidRPr="00B361C8" w:rsidR="00330683" w:rsidP="7F314F0A" w:rsidRDefault="00330683" w14:paraId="09E657D7" w14:textId="234C017E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50AB322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job adverts</w:t>
            </w:r>
          </w:p>
          <w:p w:rsidRPr="00B361C8" w:rsidR="00330683" w:rsidP="7F314F0A" w:rsidRDefault="00330683" w14:paraId="3A44B7CB" w14:textId="1CCE0BE3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1E376102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respond to questions in a job interview</w:t>
            </w:r>
          </w:p>
          <w:p w:rsidRPr="00B361C8" w:rsidR="00330683" w:rsidP="7F314F0A" w:rsidRDefault="00330683" w14:paraId="41178685" w14:textId="4F9E105D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questions about dream jobs</w:t>
            </w:r>
          </w:p>
          <w:p w:rsidRPr="00B361C8" w:rsidR="00330683" w:rsidP="7F314F0A" w:rsidRDefault="00330683" w14:paraId="1197FE58" w14:textId="41031DA9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 xml:space="preserve">To ask and answer questions about </w:t>
            </w:r>
            <w:proofErr w:type="gramStart"/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future plans</w:t>
            </w:r>
            <w:proofErr w:type="gramEnd"/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4FAFFE16" w14:textId="0E5DF290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a diary of someone’s work experience</w:t>
            </w:r>
          </w:p>
          <w:p w:rsidR="00330683" w:rsidP="7F314F0A" w:rsidRDefault="00330683" w14:paraId="4A1F39CA" w14:textId="4774D77D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describe one’s own work experience in writing</w:t>
            </w:r>
          </w:p>
          <w:p w:rsidR="00330683" w:rsidP="7F314F0A" w:rsidRDefault="00330683" w14:paraId="1A48C3A3" w14:textId="234C017E">
            <w:pPr>
              <w:pStyle w:val="ListParagraph"/>
              <w:numPr>
                <w:ilvl w:val="0"/>
                <w:numId w:val="39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0CA7DD52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job adverts</w:t>
            </w:r>
          </w:p>
          <w:p w:rsidR="00330683" w:rsidP="7F314F0A" w:rsidRDefault="00330683" w14:paraId="539E093F" w14:textId="7FECE941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0CA7DD52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complete a job application</w:t>
            </w:r>
          </w:p>
          <w:p w:rsidR="00330683" w:rsidP="7F314F0A" w:rsidRDefault="00330683" w14:paraId="4E7C1259" w14:textId="63DAD883">
            <w:pPr>
              <w:pStyle w:val="ListParagraph"/>
              <w:numPr>
                <w:ilvl w:val="0"/>
                <w:numId w:val="39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 xml:space="preserve">To read and write about </w:t>
            </w:r>
            <w:proofErr w:type="gramStart"/>
            <w:r w:rsidRPr="7F314F0A" w:rsidR="2DC140F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future plans</w:t>
            </w:r>
            <w:proofErr w:type="gramEnd"/>
          </w:p>
          <w:p w:rsidR="00330683" w:rsidP="7F314F0A" w:rsidRDefault="00330683" w14:paraId="6DC26EE6" w14:textId="4C384FA7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</w:p>
        </w:tc>
      </w:tr>
      <w:tr w:rsidRPr="00F25E5E" w:rsidR="00330683" w:rsidTr="7F314F0A" w14:paraId="599FE71E" w14:textId="77777777">
        <w:trPr>
          <w:trHeight w:val="1222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6B3899D5" w14:textId="185C7035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470E9844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10 Term 3</w:t>
            </w:r>
          </w:p>
          <w:p w:rsidRPr="00F25E5E" w:rsidR="00330683" w:rsidP="7F314F0A" w:rsidRDefault="00330683" w14:paraId="5C41AB59" w14:textId="402977DE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Unit </w:t>
            </w:r>
            <w:r w:rsidRPr="7F314F0A" w:rsidR="187AE902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E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Pr="00F25E5E" w:rsidR="00330683" w:rsidP="7F314F0A" w:rsidRDefault="00330683" w14:paraId="0562FD11" w14:textId="2F147683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The</w:t>
            </w: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 International world  </w:t>
            </w:r>
          </w:p>
          <w:p w:rsidRPr="00F25E5E" w:rsidR="00330683" w:rsidP="7F314F0A" w:rsidRDefault="00330683" w14:paraId="052F5400" w14:textId="0BD77F58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E 21 Interviewing Chinese celebrities </w:t>
            </w:r>
          </w:p>
          <w:p w:rsidRPr="00F25E5E" w:rsidR="00330683" w:rsidP="7F314F0A" w:rsidRDefault="00330683" w14:paraId="6C8D72CC" w14:textId="695586F6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E22 Technology and social media  </w:t>
            </w:r>
          </w:p>
          <w:p w:rsidRPr="00F25E5E" w:rsidR="00330683" w:rsidP="7F314F0A" w:rsidRDefault="00330683" w14:paraId="2F20D735" w14:textId="5418568E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E23 Chinese festivals </w:t>
            </w:r>
          </w:p>
          <w:p w:rsidRPr="00F25E5E" w:rsidR="00330683" w:rsidP="7F314F0A" w:rsidRDefault="00330683" w14:paraId="6789D9CC" w14:textId="774653FF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 </w:t>
            </w:r>
          </w:p>
          <w:p w:rsidRPr="00F25E5E" w:rsidR="00330683" w:rsidP="7F314F0A" w:rsidRDefault="00330683" w14:paraId="5F89C8C4" w14:textId="14F8C61A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lang w:eastAsia="zh-CN"/>
              </w:rPr>
            </w:pPr>
            <w:r w:rsidRPr="7F314F0A" w:rsidR="0C766B00">
              <w:rPr>
                <w:rFonts w:ascii="Cambria" w:hAnsi="Cambria" w:eastAsia="Cambria" w:cs="Cambria" w:asciiTheme="minorAscii" w:hAnsiTheme="minorAscii" w:eastAsiaTheme="minorAscii" w:cstheme="minorAscii"/>
              </w:rPr>
              <w:t>End of Year exam</w:t>
            </w: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6E4565" w:rsidR="00330683" w:rsidP="7F314F0A" w:rsidRDefault="00330683" w14:paraId="03F2092E" w14:textId="3A6AFCA5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To talk about ones' 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favo</w:t>
            </w:r>
            <w:r w:rsidRPr="7F314F0A" w:rsidR="2770CDCD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u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rite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celebrity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30B839E5" w14:textId="1F4ABBA2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To talk about using computer</w:t>
            </w:r>
            <w:r w:rsidRPr="7F314F0A" w:rsidR="17ABEB2D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s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and social media</w:t>
            </w: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36BC2EF9" w14:textId="50AD82E7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130B5BBC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To talk about Chinese each festival's custom and what people eat during the festivals</w:t>
            </w:r>
          </w:p>
          <w:p w:rsidRPr="006E4565" w:rsidR="00330683" w:rsidP="7F314F0A" w:rsidRDefault="00330683" w14:paraId="3E161E2E" w14:textId="5E6C8910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8390" w:type="dxa"/>
            <w:tcMar/>
            <w:vAlign w:val="top"/>
          </w:tcPr>
          <w:p w:rsidRPr="00F25E5E" w:rsidR="00330683" w:rsidP="7F314F0A" w:rsidRDefault="00330683" w14:paraId="0E1DAB8C" w14:textId="1026893A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7AA26A6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write about meeting a celebrity</w:t>
            </w:r>
          </w:p>
          <w:p w:rsidRPr="00F25E5E" w:rsidR="00330683" w:rsidP="7F314F0A" w:rsidRDefault="00330683" w14:paraId="7CADB8B7" w14:textId="6B8112F6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7AA26A6A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understand an essay on social media</w:t>
            </w:r>
          </w:p>
          <w:p w:rsidRPr="00F25E5E" w:rsidR="00330683" w:rsidP="7F314F0A" w:rsidRDefault="00330683" w14:paraId="60CDEAB0" w14:textId="1AAFEFA0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770DC474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write about your opinions on using the internet</w:t>
            </w:r>
          </w:p>
          <w:p w:rsidRPr="00F25E5E" w:rsidR="00330683" w:rsidP="7F314F0A" w:rsidRDefault="00330683" w14:paraId="4D16B517" w14:textId="1980A782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</w:pPr>
            <w:r w:rsidRPr="7F314F0A" w:rsidR="770DC474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  <w:lang w:eastAsia="zh-CN"/>
              </w:rPr>
              <w:t>To write about one’s favourite Chinese festival</w:t>
            </w:r>
          </w:p>
        </w:tc>
      </w:tr>
      <w:tr w:rsidRPr="00F25E5E" w:rsidR="00330683" w:rsidTr="7F314F0A" w14:paraId="6F80BC8A" w14:textId="77777777">
        <w:trPr>
          <w:trHeight w:val="1222"/>
        </w:trPr>
        <w:tc>
          <w:tcPr>
            <w:tcW w:w="1399" w:type="dxa"/>
            <w:shd w:val="clear" w:color="auto" w:fill="auto"/>
            <w:tcMar/>
            <w:vAlign w:val="center"/>
          </w:tcPr>
          <w:p w:rsidR="00330683" w:rsidP="7F314F0A" w:rsidRDefault="00330683" w14:paraId="44889B51" w14:textId="60EFD01B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452C219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11 Term 1</w:t>
            </w:r>
          </w:p>
          <w:p w:rsidR="00330683" w:rsidP="7F314F0A" w:rsidRDefault="00330683" w14:paraId="2799BF1F" w14:textId="650D4433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Unit </w:t>
            </w:r>
            <w:r w:rsidRPr="7F314F0A" w:rsidR="329E6504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E</w:t>
            </w:r>
          </w:p>
        </w:tc>
        <w:tc>
          <w:tcPr>
            <w:tcW w:w="4445" w:type="dxa"/>
            <w:shd w:val="clear" w:color="auto" w:fill="auto"/>
            <w:tcMar/>
            <w:vAlign w:val="top"/>
          </w:tcPr>
          <w:p w:rsidR="1C4CE650" w:rsidP="7F314F0A" w:rsidRDefault="1C4CE650" w14:paraId="2984E668" w14:textId="60E03F42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1C4CE65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 xml:space="preserve">The International </w:t>
            </w:r>
            <w:r w:rsidRPr="7F314F0A" w:rsidR="1C4CE65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world (</w:t>
            </w:r>
            <w:r w:rsidRPr="7F314F0A" w:rsidR="1C4CE65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continued)</w:t>
            </w:r>
          </w:p>
          <w:p w:rsidR="093CC212" w:rsidP="7F314F0A" w:rsidRDefault="093CC212" w14:paraId="43C0556D" w14:textId="70C48DAD">
            <w:pPr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93CC212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E24 Learning Chinese as a foreign language </w:t>
            </w:r>
          </w:p>
          <w:p w:rsidR="093CC212" w:rsidP="7F314F0A" w:rsidRDefault="093CC212" w14:paraId="0CB63308" w14:textId="1623E414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093CC212">
              <w:rPr>
                <w:rFonts w:ascii="Cambria" w:hAnsi="Cambria" w:eastAsia="Cambria" w:cs="Cambria" w:asciiTheme="minorAscii" w:hAnsiTheme="minorAscii" w:eastAsiaTheme="minorAscii" w:cstheme="minorAscii"/>
              </w:rPr>
              <w:t>E25 Saving the planet</w:t>
            </w:r>
          </w:p>
          <w:p w:rsidRPr="00F25E5E" w:rsidR="00330683" w:rsidP="7F314F0A" w:rsidRDefault="00330683" w14:paraId="5045D2BD" w14:textId="5AA59732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lang w:eastAsia="zh-CN"/>
              </w:rPr>
            </w:pPr>
          </w:p>
        </w:tc>
        <w:tc>
          <w:tcPr>
            <w:tcW w:w="7841" w:type="dxa"/>
            <w:shd w:val="clear" w:color="auto" w:fill="auto"/>
            <w:tcMar/>
            <w:vAlign w:val="top"/>
          </w:tcPr>
          <w:p w:rsidRPr="006E4565" w:rsidR="00330683" w:rsidP="7F314F0A" w:rsidRDefault="00330683" w14:paraId="4FB120C1" w14:textId="34A37E6B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3FCCB259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To talk about one's experience of learning Chinese</w:t>
            </w:r>
            <w:r w:rsidRPr="7F314F0A" w:rsidR="3FCCB259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365FC70D" w14:textId="1C2A8A04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5EF77FE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To </w:t>
            </w:r>
            <w:r w:rsidRPr="7F314F0A" w:rsidR="07D1756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give</w:t>
            </w:r>
            <w:r w:rsidRPr="7F314F0A" w:rsidR="5EF77FE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ones' opinion</w:t>
            </w:r>
            <w:r w:rsidRPr="7F314F0A" w:rsidR="41417C70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s on</w:t>
            </w:r>
            <w:r w:rsidRPr="7F314F0A" w:rsidR="5EF77FE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pollution</w:t>
            </w:r>
            <w:r w:rsidRPr="7F314F0A" w:rsidR="5EF77FE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</w:p>
          <w:p w:rsidRPr="006E4565" w:rsidR="00330683" w:rsidP="7F314F0A" w:rsidRDefault="00330683" w14:paraId="67C29541" w14:textId="4C254934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</w:p>
          <w:p w:rsidRPr="006E4565" w:rsidR="00330683" w:rsidP="7F314F0A" w:rsidRDefault="00330683" w14:paraId="21B28BA2" w14:textId="4E1CEC1B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</w:p>
        </w:tc>
        <w:tc>
          <w:tcPr>
            <w:tcW w:w="8390" w:type="dxa"/>
            <w:tcMar/>
            <w:vAlign w:val="top"/>
          </w:tcPr>
          <w:p w:rsidR="00330683" w:rsidP="7F314F0A" w:rsidRDefault="00330683" w14:paraId="380187CD" w14:textId="7C5548EA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3A0B4208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To </w:t>
            </w:r>
            <w:r w:rsidRPr="7F314F0A" w:rsidR="5AFD053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discuss the challenges </w:t>
            </w:r>
            <w:r w:rsidRPr="7F314F0A" w:rsidR="5AFD0536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of</w:t>
            </w:r>
            <w:r w:rsidRPr="7F314F0A" w:rsidR="3A0B4208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learning</w:t>
            </w:r>
            <w:r w:rsidRPr="7F314F0A" w:rsidR="3A0B4208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Chinese </w:t>
            </w:r>
          </w:p>
          <w:p w:rsidR="00330683" w:rsidP="7F314F0A" w:rsidRDefault="00330683" w14:paraId="2333C5A3" w14:textId="2FE7CE12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  <w:r w:rsidRPr="7F314F0A" w:rsidR="688F87B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To </w:t>
            </w:r>
            <w:r w:rsidRPr="7F314F0A" w:rsidR="688F87B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write</w:t>
            </w:r>
            <w:r w:rsidRPr="7F314F0A" w:rsidR="688F87B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  <w:r w:rsidRPr="7F314F0A" w:rsidR="506B7E0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about an environmental </w:t>
            </w:r>
            <w:r w:rsidRPr="7F314F0A" w:rsidR="688F87B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issue and </w:t>
            </w:r>
            <w:r w:rsidRPr="7F314F0A" w:rsidR="385DEC0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suggest</w:t>
            </w:r>
            <w:r w:rsidRPr="7F314F0A" w:rsidR="688F87B1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so</w:t>
            </w:r>
            <w:r w:rsidRPr="7F314F0A" w:rsidR="050D5423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lution</w:t>
            </w:r>
            <w:r w:rsidRPr="7F314F0A" w:rsidR="0FFB0F95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>s</w:t>
            </w:r>
            <w:r w:rsidRPr="7F314F0A" w:rsidR="050D5423"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</w:p>
          <w:p w:rsidR="00330683" w:rsidP="7F314F0A" w:rsidRDefault="00330683" w14:paraId="7C721201" w14:textId="40D3266A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</w:p>
          <w:p w:rsidR="00330683" w:rsidP="7F314F0A" w:rsidRDefault="00330683" w14:paraId="340D02B0" w14:textId="6512D030">
            <w:pPr>
              <w:pStyle w:val="Normal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Pr="00F25E5E" w:rsidR="00330683" w:rsidTr="7F314F0A" w14:paraId="2B22F099" w14:textId="77777777">
        <w:trPr>
          <w:trHeight w:val="1266"/>
        </w:trPr>
        <w:tc>
          <w:tcPr>
            <w:tcW w:w="1399" w:type="dxa"/>
            <w:shd w:val="clear" w:color="auto" w:fill="auto"/>
            <w:tcMar/>
            <w:vAlign w:val="center"/>
          </w:tcPr>
          <w:p w:rsidRPr="00F25E5E" w:rsidR="00330683" w:rsidP="7F314F0A" w:rsidRDefault="00330683" w14:paraId="438175D5" w14:textId="18603883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</w:p>
          <w:p w:rsidR="00330683" w:rsidP="7F314F0A" w:rsidRDefault="00330683" w14:paraId="3B479A8E" w14:textId="2740DACF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44B4DD53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11 Term 2</w:t>
            </w:r>
          </w:p>
          <w:p w:rsidR="00330683" w:rsidP="7F314F0A" w:rsidRDefault="00330683" w14:paraId="3CDAE12B" w14:textId="06AAE95B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4445" w:type="dxa"/>
            <w:shd w:val="clear" w:color="auto" w:fill="auto"/>
            <w:tcMar/>
            <w:vAlign w:val="center"/>
          </w:tcPr>
          <w:p w:rsidRPr="00F25E5E" w:rsidR="00330683" w:rsidP="7F314F0A" w:rsidRDefault="00330683" w14:paraId="77F332B9" w14:textId="20805BBD">
            <w:pPr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51D823DD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Mock exam </w:t>
            </w:r>
          </w:p>
          <w:p w:rsidRPr="00F25E5E" w:rsidR="00330683" w:rsidP="7F314F0A" w:rsidRDefault="00330683" w14:paraId="0D2E8DDB" w14:textId="0A7C0AEF">
            <w:pPr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51D823DD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Exam practice </w:t>
            </w:r>
          </w:p>
          <w:p w:rsidRPr="00F25E5E" w:rsidR="00330683" w:rsidP="7F314F0A" w:rsidRDefault="00330683" w14:paraId="6C60DADF" w14:textId="7D9FDC16">
            <w:pPr>
              <w:rPr>
                <w:rFonts w:ascii="Cambria" w:hAnsi="Cambria" w:eastAsia="Cambria" w:cs="Cambria" w:asciiTheme="minorAscii" w:hAnsiTheme="minorAscii" w:eastAsiaTheme="minorAscii" w:cstheme="minorAscii"/>
              </w:rPr>
            </w:pPr>
            <w:r w:rsidRPr="7F314F0A" w:rsidR="51D823DD">
              <w:rPr>
                <w:rFonts w:ascii="Cambria" w:hAnsi="Cambria" w:eastAsia="Cambria" w:cs="Cambria" w:asciiTheme="minorAscii" w:hAnsiTheme="minorAscii" w:eastAsiaTheme="minorAscii" w:cstheme="minorAscii"/>
              </w:rPr>
              <w:t xml:space="preserve">IGCSE Oral exam  </w:t>
            </w:r>
          </w:p>
          <w:p w:rsidRPr="00F25E5E" w:rsidR="00330683" w:rsidP="7F314F0A" w:rsidRDefault="00330683" w14:paraId="33FCFAAD" w14:textId="22DF25B5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lang w:eastAsia="zh-CN"/>
              </w:rPr>
            </w:pPr>
            <w:r w:rsidRPr="7F314F0A" w:rsidR="51D823DD">
              <w:rPr>
                <w:rFonts w:ascii="Cambria" w:hAnsi="Cambria" w:eastAsia="Cambria" w:cs="Cambria" w:asciiTheme="minorAscii" w:hAnsiTheme="minorAscii" w:eastAsiaTheme="minorAscii" w:cstheme="minorAscii"/>
              </w:rPr>
              <w:t>IB preparation</w:t>
            </w:r>
          </w:p>
        </w:tc>
        <w:tc>
          <w:tcPr>
            <w:tcW w:w="7841" w:type="dxa"/>
            <w:shd w:val="clear" w:color="auto" w:fill="auto"/>
            <w:tcMar/>
            <w:vAlign w:val="center"/>
          </w:tcPr>
          <w:p w:rsidR="0E036B69" w:rsidP="7F314F0A" w:rsidRDefault="0E036B69" w14:paraId="2EE0FBC0" w14:textId="5918FB9B">
            <w:pPr>
              <w:pStyle w:val="ListParagraph"/>
              <w:numPr>
                <w:ilvl w:val="0"/>
                <w:numId w:val="42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E036B69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To understand and respond to various types of listening exercise</w:t>
            </w:r>
          </w:p>
          <w:p w:rsidR="06E3649A" w:rsidP="7F314F0A" w:rsidRDefault="06E3649A" w14:paraId="09F56E79" w14:textId="66F50E9B">
            <w:pPr>
              <w:pStyle w:val="ListParagraph"/>
              <w:numPr>
                <w:ilvl w:val="0"/>
                <w:numId w:val="42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</w:rPr>
            </w:pPr>
            <w:r w:rsidRPr="7F314F0A" w:rsidR="06E3649A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To respond appropriately in role-plays</w:t>
            </w:r>
          </w:p>
          <w:p w:rsidRPr="006E4565" w:rsidR="00330683" w:rsidP="7F314F0A" w:rsidRDefault="00330683" w14:paraId="1F645E3B" w14:textId="4E120CC2">
            <w:pPr>
              <w:pStyle w:val="ListParagraph"/>
              <w:numPr>
                <w:ilvl w:val="0"/>
                <w:numId w:val="42"/>
              </w:numPr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To conduct a 2-min presentation </w:t>
            </w:r>
            <w:r w:rsidRPr="7F314F0A" w:rsidR="3FB5F30D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on a given topic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 </w:t>
            </w:r>
          </w:p>
          <w:p w:rsidRPr="006E4565" w:rsidR="00330683" w:rsidP="7F314F0A" w:rsidRDefault="00330683" w14:paraId="322E811F" w14:textId="59406734">
            <w:pPr>
              <w:pStyle w:val="ListParagraph"/>
              <w:numPr>
                <w:ilvl w:val="0"/>
                <w:numId w:val="42"/>
              </w:numPr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To respond to </w:t>
            </w:r>
            <w:r w:rsidRPr="7F314F0A" w:rsidR="5BBCB811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general conversation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questions </w:t>
            </w:r>
            <w:r w:rsidRPr="7F314F0A" w:rsidR="7505C740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with appropriate and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 elaborated answers</w:t>
            </w:r>
          </w:p>
          <w:p w:rsidRPr="006E4565" w:rsidR="00330683" w:rsidP="7F314F0A" w:rsidRDefault="00330683" w14:paraId="1E3D8E8F" w14:textId="3CA9D5D9">
            <w:pPr>
              <w:pStyle w:val="ListParagraph"/>
              <w:numPr>
                <w:ilvl w:val="0"/>
                <w:numId w:val="42"/>
              </w:numPr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3290E4F6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To understand a range of views on </w:t>
            </w:r>
            <w:r w:rsidRPr="7F314F0A" w:rsidR="3290E4F6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different</w:t>
            </w:r>
            <w:r w:rsidRPr="7F314F0A" w:rsidR="3290E4F6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 topics, and express one’s self with greater depth and detail</w:t>
            </w:r>
          </w:p>
          <w:p w:rsidRPr="006E4565" w:rsidR="00330683" w:rsidP="7F314F0A" w:rsidRDefault="00330683" w14:paraId="0B298057" w14:textId="7252013C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8390" w:type="dxa"/>
            <w:tcMar/>
          </w:tcPr>
          <w:p w:rsidR="35F39F8E" w:rsidP="7F314F0A" w:rsidRDefault="35F39F8E" w14:paraId="20C51101" w14:textId="3A0D09BF">
            <w:pPr>
              <w:pStyle w:val="ListParagraph"/>
              <w:numPr>
                <w:ilvl w:val="0"/>
                <w:numId w:val="42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To </w:t>
            </w:r>
            <w:r w:rsidRPr="7F314F0A" w:rsidR="101BECFD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understand and respond to different kinds of reading exercise</w:t>
            </w:r>
          </w:p>
          <w:p w:rsidRPr="00F25E5E" w:rsidR="00330683" w:rsidP="7F314F0A" w:rsidRDefault="00330683" w14:paraId="161D803E" w14:textId="33DE698F">
            <w:pPr>
              <w:pStyle w:val="ListParagraph"/>
              <w:numPr>
                <w:ilvl w:val="0"/>
                <w:numId w:val="42"/>
              </w:numPr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To write </w:t>
            </w:r>
            <w:r w:rsidRPr="7F314F0A" w:rsidR="6CC726F4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short and long essays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related to </w:t>
            </w:r>
            <w:r w:rsidRPr="7F314F0A" w:rsidR="1920C473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 xml:space="preserve">all </w:t>
            </w:r>
            <w:r w:rsidRPr="7F314F0A" w:rsidR="35F39F8E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previous topics</w:t>
            </w:r>
          </w:p>
          <w:p w:rsidRPr="00F25E5E" w:rsidR="00330683" w:rsidP="7F314F0A" w:rsidRDefault="00330683" w14:paraId="6EECAD6E" w14:textId="3CA9D5D9">
            <w:pPr>
              <w:pStyle w:val="ListParagraph"/>
              <w:numPr>
                <w:ilvl w:val="0"/>
                <w:numId w:val="42"/>
              </w:numPr>
              <w:rPr>
                <w:rFonts w:ascii="Cambria" w:hAnsi="Cambria" w:eastAsia="Cambria" w:cs="Cambria" w:asciiTheme="minorAscii" w:hAnsiTheme="minorAscii" w:eastAsiaTheme="minorAscii" w:cstheme="minorAscii"/>
                <w:color w:val="000000" w:themeColor="text1" w:themeTint="FF" w:themeShade="FF"/>
                <w:sz w:val="24"/>
                <w:szCs w:val="24"/>
                <w:lang w:eastAsia="zh-CN"/>
              </w:rPr>
            </w:pPr>
            <w:r w:rsidRPr="7F314F0A" w:rsidR="2775F179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  <w:t>To understand a range of views on different topics, and express one’s self with greater depth and detail</w:t>
            </w:r>
          </w:p>
          <w:p w:rsidRPr="00F25E5E" w:rsidR="00330683" w:rsidP="7F314F0A" w:rsidRDefault="00330683" w14:paraId="3D8BD944" w14:textId="7E951B0F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  <w:sz w:val="24"/>
                <w:szCs w:val="24"/>
                <w:lang w:eastAsia="zh-CN"/>
              </w:rPr>
            </w:pPr>
          </w:p>
        </w:tc>
      </w:tr>
      <w:tr xmlns:wp14="http://schemas.microsoft.com/office/word/2010/wordml" w:rsidR="40C190A9" w:rsidTr="7F314F0A" w14:paraId="1F426380" wp14:textId="77777777">
        <w:trPr>
          <w:trHeight w:val="1266"/>
        </w:trPr>
        <w:tc>
          <w:tcPr>
            <w:tcW w:w="1399" w:type="dxa"/>
            <w:shd w:val="clear" w:color="auto" w:fill="auto"/>
            <w:tcMar/>
            <w:vAlign w:val="center"/>
          </w:tcPr>
          <w:p w:rsidR="035A5DD0" w:rsidP="7F314F0A" w:rsidRDefault="035A5DD0" w14:paraId="555046D4" w14:textId="312D8BA2">
            <w:pPr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  <w:r w:rsidRPr="7F314F0A" w:rsidR="035A5DD0"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  <w:t>Year 11 Term 3</w:t>
            </w:r>
          </w:p>
          <w:p w:rsidR="40C190A9" w:rsidP="7F314F0A" w:rsidRDefault="40C190A9" w14:paraId="4C4B6B00" w14:textId="16943937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b w:val="1"/>
                <w:bCs w:val="1"/>
              </w:rPr>
            </w:pPr>
          </w:p>
        </w:tc>
        <w:tc>
          <w:tcPr>
            <w:tcW w:w="4445" w:type="dxa"/>
            <w:shd w:val="clear" w:color="auto" w:fill="auto"/>
            <w:tcMar/>
            <w:vAlign w:val="center"/>
          </w:tcPr>
          <w:p w:rsidR="035A5DD0" w:rsidP="7F314F0A" w:rsidRDefault="035A5DD0" w14:paraId="435032D2" w14:textId="5D59A6D3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</w:rPr>
            </w:pPr>
            <w:r w:rsidRPr="7F314F0A" w:rsidR="035A5DD0">
              <w:rPr>
                <w:rFonts w:ascii="Cambria" w:hAnsi="Cambria" w:eastAsia="Cambria" w:cs="Cambria" w:asciiTheme="minorAscii" w:hAnsiTheme="minorAscii" w:eastAsiaTheme="minorAscii" w:cstheme="minorAscii"/>
                <w:color w:val="auto"/>
              </w:rPr>
              <w:t>Final IGCSE exam</w:t>
            </w:r>
          </w:p>
        </w:tc>
        <w:tc>
          <w:tcPr>
            <w:tcW w:w="7841" w:type="dxa"/>
            <w:shd w:val="clear" w:color="auto" w:fill="auto"/>
            <w:tcMar/>
            <w:vAlign w:val="center"/>
          </w:tcPr>
          <w:p w:rsidR="40C190A9" w:rsidP="7F314F0A" w:rsidRDefault="40C190A9" w14:paraId="03A95DC5" w14:textId="3CEED167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lang w:eastAsia="zh-CN"/>
              </w:rPr>
            </w:pPr>
          </w:p>
        </w:tc>
        <w:tc>
          <w:tcPr>
            <w:tcW w:w="8390" w:type="dxa"/>
            <w:tcMar/>
          </w:tcPr>
          <w:p w:rsidR="40C190A9" w:rsidP="7F314F0A" w:rsidRDefault="40C190A9" w14:paraId="670667F4" w14:textId="6EC12950">
            <w:pPr>
              <w:pStyle w:val="Normal"/>
              <w:rPr>
                <w:rFonts w:ascii="Cambria" w:hAnsi="Cambria" w:eastAsia="Cambria" w:cs="Cambria" w:asciiTheme="minorAscii" w:hAnsiTheme="minorAscii" w:eastAsiaTheme="minorAscii" w:cstheme="minorAscii"/>
                <w:lang w:eastAsia="zh-CN"/>
              </w:rPr>
            </w:pPr>
          </w:p>
        </w:tc>
      </w:tr>
    </w:tbl>
    <w:p w:rsidRPr="009F6A07" w:rsidR="00216923" w:rsidP="004A00F6" w:rsidRDefault="00216923" w14:paraId="13E95E42" w14:textId="31378590">
      <w:bookmarkStart w:name="_GoBack" w:id="0"/>
      <w:bookmarkEnd w:id="0"/>
    </w:p>
    <w:sectPr w:rsidRPr="009F6A07" w:rsidR="00216923" w:rsidSect="001D5ECF">
      <w:footerReference w:type="default" r:id="rId10"/>
      <w:headerReference w:type="first" r:id="rId11"/>
      <w:footerReference w:type="first" r:id="rId12"/>
      <w:pgSz w:w="23820" w:h="16840" w:orient="landscape" w:code="8"/>
      <w:pgMar w:top="573" w:right="2414" w:bottom="293" w:left="1440" w:header="0" w:footer="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290" w:rsidP="000D49DB" w:rsidRDefault="00EA7290" w14:paraId="7BF1B575" w14:textId="77777777">
      <w:r>
        <w:separator/>
      </w:r>
    </w:p>
  </w:endnote>
  <w:endnote w:type="continuationSeparator" w:id="0">
    <w:p w:rsidR="00EA7290" w:rsidP="000D49DB" w:rsidRDefault="00EA7290" w14:paraId="4AF180D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华文楷体">
    <w:altName w:val="KaiTi"/>
    <w:charset w:val="86"/>
    <w:family w:val="auto"/>
    <w:pitch w:val="variable"/>
    <w:sig w:usb0="80000287" w:usb1="280F3C52" w:usb2="00000016" w:usb3="00000000" w:csb0="0004001F" w:csb1="00000000"/>
  </w:font>
  <w:font w:name="Baskerville">
    <w:panose1 w:val="02020502070401020303"/>
    <w:charset w:val="00"/>
    <w:family w:val="roman"/>
    <w:pitch w:val="variable"/>
    <w:sig w:usb0="80000067" w:usb1="00000000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Book,Arial">
    <w:altName w:val="Avenir"/>
    <w:charset w:val="00"/>
    <w:family w:val="auto"/>
    <w:pitch w:val="variable"/>
    <w:sig w:usb0="800000AF" w:usb1="5000204A" w:usb2="00000000" w:usb3="00000000" w:csb0="0000009B" w:csb1="00000000"/>
  </w:font>
  <w:font w:name="Hiragino Sans GB W6">
    <w:panose1 w:val="020B0600000000000000"/>
    <w:charset w:val="86"/>
    <w:family w:val="swiss"/>
    <w:pitch w:val="variable"/>
    <w:sig w:usb0="A00002BF" w:usb1="1ACF7CFA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9C16FE" w:rsidR="00036DC7" w:rsidP="24EA6378" w:rsidRDefault="00036DC7" w14:paraId="3C95A281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154AD9">
      <w:rPr>
        <w:rFonts w:ascii="Avenir Book" w:hAnsi="Avenir Book"/>
        <w:noProof/>
        <w:sz w:val="20"/>
      </w:rPr>
      <w:t>2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="00036DC7" w:rsidRDefault="00036DC7" w14:paraId="2ED44BB0" w14:textId="7777777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D32005" w:rsidR="00036DC7" w:rsidP="000077D3" w:rsidRDefault="00036DC7" w14:paraId="138696F5" w14:textId="77777777">
    <w:pPr>
      <w:pStyle w:val="Footer"/>
      <w:rPr>
        <w:rFonts w:ascii="Hiragino Sans GB W6" w:hAnsi="Hiragino Sans GB W6" w:eastAsia="Hiragino Sans GB W6"/>
        <w:color w:val="191919"/>
        <w:sz w:val="16"/>
        <w:szCs w:val="16"/>
        <w:lang w:eastAsia="zh-CN"/>
      </w:rPr>
    </w:pPr>
  </w:p>
  <w:p w:rsidRPr="009C16FE" w:rsidR="00036DC7" w:rsidP="24EA6378" w:rsidRDefault="00036DC7" w14:paraId="6842CFC6" w14:textId="77777777">
    <w:pPr>
      <w:pStyle w:val="Footer"/>
      <w:tabs>
        <w:tab w:val="clear" w:pos="8640"/>
        <w:tab w:val="right" w:pos="8364"/>
      </w:tabs>
      <w:ind w:right="4"/>
      <w:rPr>
        <w:rFonts w:ascii="Avenir Book" w:hAnsi="Avenir Book" w:eastAsia="Avenir Book" w:cs="Avenir Book"/>
        <w:sz w:val="20"/>
        <w:szCs w:val="20"/>
      </w:rPr>
    </w:pPr>
    <w:r w:rsidRPr="24EA6378">
      <w:rPr>
        <w:rFonts w:ascii="Avenir Book,Arial" w:hAnsi="Avenir Book,Arial" w:eastAsia="Avenir Book,Arial" w:cs="Avenir Book,Arial"/>
        <w:color w:val="1A1A1A"/>
        <w:sz w:val="20"/>
        <w:szCs w:val="20"/>
      </w:rPr>
      <w:t>COPYRIGHT © 2016 DULWICH COLLEGE MANAGEMENT ASIA PACIFIC PTE LTD</w:t>
    </w:r>
    <w:r w:rsidRPr="001941B9">
      <w:rPr>
        <w:rFonts w:ascii="Avenir Book" w:hAnsi="Avenir Book"/>
        <w:sz w:val="20"/>
      </w:rPr>
      <w:tab/>
    </w:r>
    <w:r w:rsidRPr="24EA6378">
      <w:rPr>
        <w:rFonts w:ascii="Avenir Book" w:hAnsi="Avenir Book" w:eastAsia="Avenir Book" w:cs="Avenir Book"/>
        <w:sz w:val="20"/>
        <w:szCs w:val="20"/>
      </w:rPr>
      <w:t xml:space="preserve">PAGE 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begin"/>
    </w:r>
    <w:r w:rsidRPr="001941B9">
      <w:rPr>
        <w:rFonts w:ascii="Avenir Book" w:hAnsi="Avenir Book"/>
        <w:sz w:val="20"/>
      </w:rPr>
      <w:instrText xml:space="preserve"> PAGE </w:instrText>
    </w:r>
    <w:r w:rsidRPr="24EA6378">
      <w:rPr>
        <w:rFonts w:ascii="Avenir Book" w:hAnsi="Avenir Book"/>
        <w:sz w:val="20"/>
      </w:rPr>
      <w:fldChar w:fldCharType="separate"/>
    </w:r>
    <w:r w:rsidR="00154AD9">
      <w:rPr>
        <w:rFonts w:ascii="Avenir Book" w:hAnsi="Avenir Book"/>
        <w:noProof/>
        <w:sz w:val="20"/>
      </w:rPr>
      <w:t>1</w:t>
    </w:r>
    <w:r w:rsidRPr="24EA6378">
      <w:rPr>
        <w:rFonts w:ascii="Avenir Book" w:hAnsi="Avenir Book" w:eastAsia="Avenir Book" w:cs="Avenir Book"/>
        <w:noProof/>
        <w:sz w:val="20"/>
        <w:szCs w:val="20"/>
      </w:rPr>
      <w:fldChar w:fldCharType="end"/>
    </w:r>
  </w:p>
  <w:p w:rsidRPr="000077D3" w:rsidR="00036DC7" w:rsidP="007110EE" w:rsidRDefault="00036DC7" w14:paraId="286A8ACA" w14:textId="1F5677C8">
    <w:pPr>
      <w:pStyle w:val="Footer"/>
      <w:rPr>
        <w:rFonts w:ascii="Hiragino Sans GB W6" w:hAnsi="Hiragino Sans GB W6" w:eastAsia="Hiragino Sans GB W6"/>
        <w:color w:val="3C3C3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290" w:rsidP="000D49DB" w:rsidRDefault="00EA7290" w14:paraId="4EA28C79" w14:textId="77777777">
      <w:r>
        <w:separator/>
      </w:r>
    </w:p>
  </w:footnote>
  <w:footnote w:type="continuationSeparator" w:id="0">
    <w:p w:rsidR="00EA7290" w:rsidP="000D49DB" w:rsidRDefault="00EA7290" w14:paraId="4398E88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036DC7" w:rsidP="000077D3" w:rsidRDefault="00036DC7" w14:paraId="038FB515" w14:textId="323D9926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7216" behindDoc="0" locked="0" layoutInCell="1" allowOverlap="1" wp14:anchorId="57F97579" wp14:editId="090A6868">
          <wp:simplePos x="0" y="0"/>
          <wp:positionH relativeFrom="column">
            <wp:posOffset>12625070</wp:posOffset>
          </wp:positionH>
          <wp:positionV relativeFrom="paragraph">
            <wp:posOffset>-1270</wp:posOffset>
          </wp:positionV>
          <wp:extent cx="576580" cy="887095"/>
          <wp:effectExtent l="0" t="0" r="7620" b="190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DB4D064">
      <w:rPr/>
    </w:r>
    <w:r w:rsidR="2FD233BF">
      <w:rPr/>
    </w:r>
    <w:r w:rsidR="40C190A9">
      <w:rPr/>
    </w:r>
    <w:r w:rsidR="7F314F0A">
      <w:rPr/>
    </w:r>
    <w:r w:rsidR="5F355DD5">
      <w:rPr/>
    </w:r>
  </w:p>
  <w:p w:rsidRPr="00E149D7" w:rsidR="00036DC7" w:rsidP="24EA6378" w:rsidRDefault="00323E39" w14:paraId="3B22A7E4" w14:textId="14132ADF">
    <w:pPr>
      <w:pStyle w:val="Header"/>
      <w:jc w:val="center"/>
      <w:rPr>
        <w:sz w:val="28"/>
        <w:szCs w:val="28"/>
        <w:lang w:eastAsia="zh-CN"/>
      </w:rPr>
    </w:pPr>
    <w:r w:rsidR="5F355DD5">
      <w:rPr>
        <w:rFonts w:ascii="Baskerville" w:hAnsi="Baskerville" w:eastAsia="Baskerville" w:cs="Baskerville"/>
        <w:color w:val="3C3737"/>
        <w:sz w:val="28"/>
        <w:szCs w:val="28"/>
      </w:rPr>
      <w:t>IG</w:t>
    </w:r>
    <w:r w:rsidR="5F355DD5">
      <w:rPr>
        <w:rFonts w:ascii="Baskerville" w:hAnsi="Baskerville" w:eastAsia="Baskerville" w:cs="Baskerville"/>
        <w:color w:val="3C3737"/>
        <w:sz w:val="28"/>
        <w:szCs w:val="28"/>
      </w:rPr>
      <w:t xml:space="preserve"> </w:t>
    </w:r>
    <w:r w:rsidR="5F355DD5">
      <w:rPr>
        <w:rFonts w:ascii="Baskerville" w:hAnsi="Baskerville" w:eastAsia="Baskerville" w:cs="Baskerville"/>
        <w:color w:val="3C3737"/>
        <w:sz w:val="28"/>
        <w:szCs w:val="28"/>
      </w:rPr>
      <w:t>Mandarin Foreign Language</w:t>
    </w:r>
    <w:r w:rsidR="5F355DD5">
      <w:rPr>
        <w:rFonts w:ascii="Baskerville" w:hAnsi="Baskerville" w:eastAsia="Baskerville" w:cs="Baskerville"/>
        <w:color w:val="3C3737"/>
        <w:sz w:val="28"/>
        <w:szCs w:val="28"/>
      </w:rPr>
      <w:t xml:space="preserve"> Curriculum Framework</w:t>
    </w:r>
    <w:r w:rsidRPr="00E149D7" w:rsidR="00036DC7">
      <w:rPr>
        <w:noProof/>
        <w:sz w:val="28"/>
        <w:szCs w:val="28"/>
        <w:lang w:val="en-GB" w:eastAsia="zh-CN"/>
      </w:rPr>
      <w:drawing>
        <wp:anchor distT="0" distB="0" distL="114300" distR="114300" simplePos="0" relativeHeight="251659264" behindDoc="0" locked="0" layoutInCell="1" allowOverlap="1" wp14:anchorId="1CC01EBF" wp14:editId="116850C5">
          <wp:simplePos x="0" y="0"/>
          <wp:positionH relativeFrom="column">
            <wp:posOffset>-571500</wp:posOffset>
          </wp:positionH>
          <wp:positionV relativeFrom="paragraph">
            <wp:posOffset>164465</wp:posOffset>
          </wp:positionV>
          <wp:extent cx="3276600" cy="361950"/>
          <wp:effectExtent l="0" t="0" r="0" b="0"/>
          <wp:wrapNone/>
          <wp:docPr id="2" name="Picture 2" descr="D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41">
    <w:nsid w:val="59becf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c2acd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59af7a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d5049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893f7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3913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d6848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78007e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536eae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20a192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fcdcc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6333371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3BE3719"/>
    <w:multiLevelType w:val="hybridMultilevel"/>
    <w:tmpl w:val="55D893BC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C5CAD"/>
    <w:multiLevelType w:val="hybridMultilevel"/>
    <w:tmpl w:val="B3E0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302C5"/>
    <w:multiLevelType w:val="hybridMultilevel"/>
    <w:tmpl w:val="E630617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A51FA"/>
    <w:multiLevelType w:val="hybridMultilevel"/>
    <w:tmpl w:val="3834ADB2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8F3D22"/>
    <w:multiLevelType w:val="hybridMultilevel"/>
    <w:tmpl w:val="FD542BC2"/>
    <w:lvl w:ilvl="0" w:tplc="13E466E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A487E"/>
    <w:multiLevelType w:val="hybridMultilevel"/>
    <w:tmpl w:val="631A3A1E"/>
    <w:lvl w:ilvl="0" w:tplc="7BD6680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0449A1"/>
    <w:multiLevelType w:val="hybridMultilevel"/>
    <w:tmpl w:val="DA269E32"/>
    <w:lvl w:ilvl="0" w:tplc="625276FC">
      <w:start w:val="1"/>
      <w:numFmt w:val="decimal"/>
      <w:lvlText w:val="%1."/>
      <w:lvlJc w:val="left"/>
      <w:pPr>
        <w:ind w:left="720" w:hanging="360"/>
      </w:pPr>
    </w:lvl>
    <w:lvl w:ilvl="1" w:tplc="0A940FFE">
      <w:start w:val="1"/>
      <w:numFmt w:val="lowerLetter"/>
      <w:lvlText w:val="%2."/>
      <w:lvlJc w:val="left"/>
      <w:pPr>
        <w:ind w:left="1440" w:hanging="360"/>
      </w:pPr>
    </w:lvl>
    <w:lvl w:ilvl="2" w:tplc="D5E0983A">
      <w:start w:val="1"/>
      <w:numFmt w:val="lowerRoman"/>
      <w:lvlText w:val="%3."/>
      <w:lvlJc w:val="right"/>
      <w:pPr>
        <w:ind w:left="2160" w:hanging="180"/>
      </w:pPr>
    </w:lvl>
    <w:lvl w:ilvl="3" w:tplc="78C6CD52">
      <w:start w:val="1"/>
      <w:numFmt w:val="decimal"/>
      <w:lvlText w:val="%4."/>
      <w:lvlJc w:val="left"/>
      <w:pPr>
        <w:ind w:left="2880" w:hanging="360"/>
      </w:pPr>
    </w:lvl>
    <w:lvl w:ilvl="4" w:tplc="5C885C84">
      <w:start w:val="1"/>
      <w:numFmt w:val="lowerLetter"/>
      <w:lvlText w:val="%5."/>
      <w:lvlJc w:val="left"/>
      <w:pPr>
        <w:ind w:left="3600" w:hanging="360"/>
      </w:pPr>
    </w:lvl>
    <w:lvl w:ilvl="5" w:tplc="B804F1EA">
      <w:start w:val="1"/>
      <w:numFmt w:val="lowerRoman"/>
      <w:lvlText w:val="%6."/>
      <w:lvlJc w:val="right"/>
      <w:pPr>
        <w:ind w:left="4320" w:hanging="180"/>
      </w:pPr>
    </w:lvl>
    <w:lvl w:ilvl="6" w:tplc="590A4248">
      <w:start w:val="1"/>
      <w:numFmt w:val="decimal"/>
      <w:lvlText w:val="%7."/>
      <w:lvlJc w:val="left"/>
      <w:pPr>
        <w:ind w:left="5040" w:hanging="360"/>
      </w:pPr>
    </w:lvl>
    <w:lvl w:ilvl="7" w:tplc="37E01AB2">
      <w:start w:val="1"/>
      <w:numFmt w:val="lowerLetter"/>
      <w:lvlText w:val="%8."/>
      <w:lvlJc w:val="left"/>
      <w:pPr>
        <w:ind w:left="5760" w:hanging="360"/>
      </w:pPr>
    </w:lvl>
    <w:lvl w:ilvl="8" w:tplc="A77A8E2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7584A"/>
    <w:multiLevelType w:val="hybridMultilevel"/>
    <w:tmpl w:val="3FD8BE32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5AC1FC2"/>
    <w:multiLevelType w:val="hybridMultilevel"/>
    <w:tmpl w:val="8324A416"/>
    <w:lvl w:ilvl="0" w:tplc="8C4E0B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E277C"/>
    <w:multiLevelType w:val="hybridMultilevel"/>
    <w:tmpl w:val="F4DEAA9E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964722"/>
    <w:multiLevelType w:val="hybridMultilevel"/>
    <w:tmpl w:val="CC88F128"/>
    <w:lvl w:ilvl="0" w:tplc="D7DA6D7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C1198"/>
    <w:multiLevelType w:val="hybridMultilevel"/>
    <w:tmpl w:val="1AFEF06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884FF2"/>
    <w:multiLevelType w:val="hybridMultilevel"/>
    <w:tmpl w:val="C860B1E6"/>
    <w:lvl w:ilvl="0" w:tplc="81EE179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16818"/>
    <w:multiLevelType w:val="hybridMultilevel"/>
    <w:tmpl w:val="51824E8A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A3C0AD3"/>
    <w:multiLevelType w:val="hybridMultilevel"/>
    <w:tmpl w:val="083AE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5595B"/>
    <w:multiLevelType w:val="hybridMultilevel"/>
    <w:tmpl w:val="90C414C0"/>
    <w:lvl w:ilvl="0" w:tplc="AED4954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27F66"/>
    <w:multiLevelType w:val="hybridMultilevel"/>
    <w:tmpl w:val="6C56B998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2052C"/>
    <w:multiLevelType w:val="hybridMultilevel"/>
    <w:tmpl w:val="C610D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11AA4"/>
    <w:multiLevelType w:val="hybridMultilevel"/>
    <w:tmpl w:val="320097F8"/>
    <w:lvl w:ilvl="0" w:tplc="FC529032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38619F"/>
    <w:multiLevelType w:val="hybridMultilevel"/>
    <w:tmpl w:val="BBA89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F3A13"/>
    <w:multiLevelType w:val="hybridMultilevel"/>
    <w:tmpl w:val="722EE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872C4C"/>
    <w:multiLevelType w:val="hybridMultilevel"/>
    <w:tmpl w:val="7F0A1AE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C84B43"/>
    <w:multiLevelType w:val="hybridMultilevel"/>
    <w:tmpl w:val="15D04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792B26"/>
    <w:multiLevelType w:val="hybridMultilevel"/>
    <w:tmpl w:val="321A79F8"/>
    <w:lvl w:ilvl="0" w:tplc="4D4E1B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2674C42"/>
    <w:multiLevelType w:val="hybridMultilevel"/>
    <w:tmpl w:val="52B8DABE"/>
    <w:lvl w:ilvl="0" w:tplc="26A0507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FE69D0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D8A20AC"/>
    <w:multiLevelType w:val="hybridMultilevel"/>
    <w:tmpl w:val="B572740E"/>
    <w:lvl w:ilvl="0" w:tplc="680A9D8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19516E"/>
    <w:multiLevelType w:val="hybridMultilevel"/>
    <w:tmpl w:val="55004AEA"/>
    <w:lvl w:ilvl="0" w:tplc="5FFEFF3E">
      <w:start w:val="1"/>
      <w:numFmt w:val="decimal"/>
      <w:lvlText w:val="%1."/>
      <w:lvlJc w:val="left"/>
      <w:pPr>
        <w:ind w:left="720" w:hanging="360"/>
      </w:pPr>
    </w:lvl>
    <w:lvl w:ilvl="1" w:tplc="994C8354">
      <w:start w:val="1"/>
      <w:numFmt w:val="lowerLetter"/>
      <w:lvlText w:val="%2."/>
      <w:lvlJc w:val="left"/>
      <w:pPr>
        <w:ind w:left="1440" w:hanging="360"/>
      </w:pPr>
    </w:lvl>
    <w:lvl w:ilvl="2" w:tplc="9E8ABFC2">
      <w:start w:val="1"/>
      <w:numFmt w:val="lowerRoman"/>
      <w:lvlText w:val="%3."/>
      <w:lvlJc w:val="right"/>
      <w:pPr>
        <w:ind w:left="2160" w:hanging="180"/>
      </w:pPr>
    </w:lvl>
    <w:lvl w:ilvl="3" w:tplc="293090C8">
      <w:start w:val="1"/>
      <w:numFmt w:val="decimal"/>
      <w:lvlText w:val="%4."/>
      <w:lvlJc w:val="left"/>
      <w:pPr>
        <w:ind w:left="2880" w:hanging="360"/>
      </w:pPr>
    </w:lvl>
    <w:lvl w:ilvl="4" w:tplc="EA2666CA">
      <w:start w:val="1"/>
      <w:numFmt w:val="lowerLetter"/>
      <w:lvlText w:val="%5."/>
      <w:lvlJc w:val="left"/>
      <w:pPr>
        <w:ind w:left="3600" w:hanging="360"/>
      </w:pPr>
    </w:lvl>
    <w:lvl w:ilvl="5" w:tplc="CE485ED6">
      <w:start w:val="1"/>
      <w:numFmt w:val="lowerRoman"/>
      <w:lvlText w:val="%6."/>
      <w:lvlJc w:val="right"/>
      <w:pPr>
        <w:ind w:left="4320" w:hanging="180"/>
      </w:pPr>
    </w:lvl>
    <w:lvl w:ilvl="6" w:tplc="A1ACEA7C">
      <w:start w:val="1"/>
      <w:numFmt w:val="decimal"/>
      <w:lvlText w:val="%7."/>
      <w:lvlJc w:val="left"/>
      <w:pPr>
        <w:ind w:left="5040" w:hanging="360"/>
      </w:pPr>
    </w:lvl>
    <w:lvl w:ilvl="7" w:tplc="58C85F68">
      <w:start w:val="1"/>
      <w:numFmt w:val="lowerLetter"/>
      <w:lvlText w:val="%8."/>
      <w:lvlJc w:val="left"/>
      <w:pPr>
        <w:ind w:left="5760" w:hanging="360"/>
      </w:pPr>
    </w:lvl>
    <w:lvl w:ilvl="8" w:tplc="6B9CC45E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094B28"/>
    <w:multiLevelType w:val="hybridMultilevel"/>
    <w:tmpl w:val="4DE23F36"/>
    <w:lvl w:ilvl="0" w:tplc="ED100B3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D54478B"/>
    <w:multiLevelType w:val="hybridMultilevel"/>
    <w:tmpl w:val="82A45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1">
    <w:abstractNumId w:val="6"/>
  </w:num>
  <w:num w:numId="2">
    <w:abstractNumId w:val="27"/>
  </w:num>
  <w:num w:numId="3">
    <w:abstractNumId w:val="7"/>
  </w:num>
  <w:num w:numId="4">
    <w:abstractNumId w:val="13"/>
  </w:num>
  <w:num w:numId="5">
    <w:abstractNumId w:val="9"/>
  </w:num>
  <w:num w:numId="6">
    <w:abstractNumId w:val="23"/>
  </w:num>
  <w:num w:numId="7">
    <w:abstractNumId w:val="24"/>
  </w:num>
  <w:num w:numId="8">
    <w:abstractNumId w:val="5"/>
  </w:num>
  <w:num w:numId="9">
    <w:abstractNumId w:val="0"/>
  </w:num>
  <w:num w:numId="10">
    <w:abstractNumId w:val="21"/>
  </w:num>
  <w:num w:numId="11">
    <w:abstractNumId w:val="28"/>
  </w:num>
  <w:num w:numId="12">
    <w:abstractNumId w:val="11"/>
  </w:num>
  <w:num w:numId="13">
    <w:abstractNumId w:val="16"/>
  </w:num>
  <w:num w:numId="14">
    <w:abstractNumId w:val="25"/>
  </w:num>
  <w:num w:numId="15">
    <w:abstractNumId w:val="2"/>
  </w:num>
  <w:num w:numId="16">
    <w:abstractNumId w:val="3"/>
  </w:num>
  <w:num w:numId="17">
    <w:abstractNumId w:val="26"/>
  </w:num>
  <w:num w:numId="18">
    <w:abstractNumId w:val="8"/>
  </w:num>
  <w:num w:numId="19">
    <w:abstractNumId w:val="19"/>
  </w:num>
  <w:num w:numId="20">
    <w:abstractNumId w:val="15"/>
  </w:num>
  <w:num w:numId="21">
    <w:abstractNumId w:val="18"/>
  </w:num>
  <w:num w:numId="22">
    <w:abstractNumId w:val="4"/>
  </w:num>
  <w:num w:numId="23">
    <w:abstractNumId w:val="22"/>
  </w:num>
  <w:num w:numId="24">
    <w:abstractNumId w:val="17"/>
  </w:num>
  <w:num w:numId="25">
    <w:abstractNumId w:val="12"/>
  </w:num>
  <w:num w:numId="26">
    <w:abstractNumId w:val="20"/>
  </w:num>
  <w:num w:numId="27">
    <w:abstractNumId w:val="29"/>
  </w:num>
  <w:num w:numId="28">
    <w:abstractNumId w:val="14"/>
  </w:num>
  <w:num w:numId="29">
    <w:abstractNumId w:val="1"/>
  </w:num>
  <w:num w:numId="3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22"/>
  <w:bordersDoNotSurroundHeader/>
  <w:bordersDoNotSurroundFooter/>
  <w:attachedTemplate r:id="rId1"/>
  <w:trackRevisions w:val="false"/>
  <w:defaultTabStop w:val="720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C4"/>
    <w:rsid w:val="00007688"/>
    <w:rsid w:val="000077D3"/>
    <w:rsid w:val="00010012"/>
    <w:rsid w:val="00021B68"/>
    <w:rsid w:val="00036DC7"/>
    <w:rsid w:val="0004277C"/>
    <w:rsid w:val="00042D9E"/>
    <w:rsid w:val="00072F8B"/>
    <w:rsid w:val="000C7D67"/>
    <w:rsid w:val="000D49DB"/>
    <w:rsid w:val="00100FEF"/>
    <w:rsid w:val="00101124"/>
    <w:rsid w:val="00116DDB"/>
    <w:rsid w:val="001225AA"/>
    <w:rsid w:val="00123A0C"/>
    <w:rsid w:val="00133C0F"/>
    <w:rsid w:val="0015498F"/>
    <w:rsid w:val="00154AD9"/>
    <w:rsid w:val="001A13D7"/>
    <w:rsid w:val="001A1F3B"/>
    <w:rsid w:val="001A2246"/>
    <w:rsid w:val="001D08A7"/>
    <w:rsid w:val="001D5ECF"/>
    <w:rsid w:val="001D6C0E"/>
    <w:rsid w:val="00213BE6"/>
    <w:rsid w:val="00216923"/>
    <w:rsid w:val="00223F26"/>
    <w:rsid w:val="002305CC"/>
    <w:rsid w:val="00245924"/>
    <w:rsid w:val="00246667"/>
    <w:rsid w:val="00254726"/>
    <w:rsid w:val="002B1035"/>
    <w:rsid w:val="002C452D"/>
    <w:rsid w:val="002D7FBA"/>
    <w:rsid w:val="002E7295"/>
    <w:rsid w:val="003160C1"/>
    <w:rsid w:val="00323E39"/>
    <w:rsid w:val="00330683"/>
    <w:rsid w:val="0035407E"/>
    <w:rsid w:val="003A0492"/>
    <w:rsid w:val="003A6BB5"/>
    <w:rsid w:val="003D79FA"/>
    <w:rsid w:val="003F354E"/>
    <w:rsid w:val="004078D5"/>
    <w:rsid w:val="0041327C"/>
    <w:rsid w:val="00427560"/>
    <w:rsid w:val="0045128B"/>
    <w:rsid w:val="0045461C"/>
    <w:rsid w:val="00470E09"/>
    <w:rsid w:val="00474152"/>
    <w:rsid w:val="00477718"/>
    <w:rsid w:val="004927AF"/>
    <w:rsid w:val="00494B1B"/>
    <w:rsid w:val="004A00F6"/>
    <w:rsid w:val="004A1241"/>
    <w:rsid w:val="004B2739"/>
    <w:rsid w:val="004B3BBD"/>
    <w:rsid w:val="004D43F8"/>
    <w:rsid w:val="004E4FC7"/>
    <w:rsid w:val="004E614D"/>
    <w:rsid w:val="004E6AFC"/>
    <w:rsid w:val="004F35A2"/>
    <w:rsid w:val="005147D7"/>
    <w:rsid w:val="0052500C"/>
    <w:rsid w:val="0052738A"/>
    <w:rsid w:val="00533EC5"/>
    <w:rsid w:val="005350A1"/>
    <w:rsid w:val="005457E8"/>
    <w:rsid w:val="005564D5"/>
    <w:rsid w:val="00564207"/>
    <w:rsid w:val="00570B34"/>
    <w:rsid w:val="00575AD6"/>
    <w:rsid w:val="00582E4C"/>
    <w:rsid w:val="00587B18"/>
    <w:rsid w:val="005A333D"/>
    <w:rsid w:val="005A558E"/>
    <w:rsid w:val="005A62AD"/>
    <w:rsid w:val="005B1339"/>
    <w:rsid w:val="005C0F3B"/>
    <w:rsid w:val="005C598D"/>
    <w:rsid w:val="005E6BF4"/>
    <w:rsid w:val="0060797E"/>
    <w:rsid w:val="00625B6D"/>
    <w:rsid w:val="006355E5"/>
    <w:rsid w:val="00650402"/>
    <w:rsid w:val="00656AD0"/>
    <w:rsid w:val="00662FD5"/>
    <w:rsid w:val="006A0B54"/>
    <w:rsid w:val="006A4AD0"/>
    <w:rsid w:val="006A6899"/>
    <w:rsid w:val="006D28D6"/>
    <w:rsid w:val="006D5B4F"/>
    <w:rsid w:val="006E4565"/>
    <w:rsid w:val="006E6A99"/>
    <w:rsid w:val="006F31BA"/>
    <w:rsid w:val="00704BD3"/>
    <w:rsid w:val="007110EE"/>
    <w:rsid w:val="007273EF"/>
    <w:rsid w:val="00760153"/>
    <w:rsid w:val="007640AF"/>
    <w:rsid w:val="007B6240"/>
    <w:rsid w:val="007C3874"/>
    <w:rsid w:val="007D4E6E"/>
    <w:rsid w:val="007E761A"/>
    <w:rsid w:val="007F20E7"/>
    <w:rsid w:val="008401A6"/>
    <w:rsid w:val="008407A9"/>
    <w:rsid w:val="00886572"/>
    <w:rsid w:val="00894DD4"/>
    <w:rsid w:val="008B2E4A"/>
    <w:rsid w:val="008B6879"/>
    <w:rsid w:val="009025B7"/>
    <w:rsid w:val="00902D03"/>
    <w:rsid w:val="00907653"/>
    <w:rsid w:val="009126C9"/>
    <w:rsid w:val="009127E9"/>
    <w:rsid w:val="00914BEB"/>
    <w:rsid w:val="00962E1B"/>
    <w:rsid w:val="009700C5"/>
    <w:rsid w:val="00972B6D"/>
    <w:rsid w:val="009850C4"/>
    <w:rsid w:val="009A0BA1"/>
    <w:rsid w:val="009E1E15"/>
    <w:rsid w:val="009F6A07"/>
    <w:rsid w:val="00A07DB7"/>
    <w:rsid w:val="00A447C2"/>
    <w:rsid w:val="00A500EE"/>
    <w:rsid w:val="00A52572"/>
    <w:rsid w:val="00A54ACC"/>
    <w:rsid w:val="00A666C4"/>
    <w:rsid w:val="00A765E8"/>
    <w:rsid w:val="00AE3867"/>
    <w:rsid w:val="00AE74D9"/>
    <w:rsid w:val="00AF01A1"/>
    <w:rsid w:val="00AF0ED5"/>
    <w:rsid w:val="00B04BA9"/>
    <w:rsid w:val="00B15F47"/>
    <w:rsid w:val="00B21B5C"/>
    <w:rsid w:val="00B361C8"/>
    <w:rsid w:val="00B54747"/>
    <w:rsid w:val="00B6656F"/>
    <w:rsid w:val="00B84399"/>
    <w:rsid w:val="00B87BFE"/>
    <w:rsid w:val="00BA54E9"/>
    <w:rsid w:val="00BE22CA"/>
    <w:rsid w:val="00BF296E"/>
    <w:rsid w:val="00BF6432"/>
    <w:rsid w:val="00C20119"/>
    <w:rsid w:val="00C322F3"/>
    <w:rsid w:val="00C42FD0"/>
    <w:rsid w:val="00C82C8C"/>
    <w:rsid w:val="00C95B2F"/>
    <w:rsid w:val="00C96CB1"/>
    <w:rsid w:val="00CB677B"/>
    <w:rsid w:val="00CE16CD"/>
    <w:rsid w:val="00D103A5"/>
    <w:rsid w:val="00D16775"/>
    <w:rsid w:val="00D32005"/>
    <w:rsid w:val="00D32D91"/>
    <w:rsid w:val="00D351F8"/>
    <w:rsid w:val="00D4020C"/>
    <w:rsid w:val="00D44484"/>
    <w:rsid w:val="00D54B1E"/>
    <w:rsid w:val="00D60044"/>
    <w:rsid w:val="00D60463"/>
    <w:rsid w:val="00D62699"/>
    <w:rsid w:val="00D84096"/>
    <w:rsid w:val="00DA1B3D"/>
    <w:rsid w:val="00DB6E36"/>
    <w:rsid w:val="00DC7EE3"/>
    <w:rsid w:val="00DE1525"/>
    <w:rsid w:val="00E132E0"/>
    <w:rsid w:val="00E149D7"/>
    <w:rsid w:val="00E34F22"/>
    <w:rsid w:val="00E56F47"/>
    <w:rsid w:val="00E879DC"/>
    <w:rsid w:val="00E958AA"/>
    <w:rsid w:val="00EA7290"/>
    <w:rsid w:val="00EB088F"/>
    <w:rsid w:val="00ED6BFF"/>
    <w:rsid w:val="00EDD222"/>
    <w:rsid w:val="00EE759A"/>
    <w:rsid w:val="00F036C9"/>
    <w:rsid w:val="00F15510"/>
    <w:rsid w:val="00F206D5"/>
    <w:rsid w:val="00F36DE3"/>
    <w:rsid w:val="00F60303"/>
    <w:rsid w:val="00F657CD"/>
    <w:rsid w:val="00F72E55"/>
    <w:rsid w:val="00F758FE"/>
    <w:rsid w:val="00F955E1"/>
    <w:rsid w:val="00FC4CD5"/>
    <w:rsid w:val="00FF0158"/>
    <w:rsid w:val="01074F33"/>
    <w:rsid w:val="0133F2CA"/>
    <w:rsid w:val="014791F1"/>
    <w:rsid w:val="03432BAC"/>
    <w:rsid w:val="035A5DD0"/>
    <w:rsid w:val="041B6610"/>
    <w:rsid w:val="050D5423"/>
    <w:rsid w:val="05B64C70"/>
    <w:rsid w:val="06094850"/>
    <w:rsid w:val="0635BCB2"/>
    <w:rsid w:val="066DD043"/>
    <w:rsid w:val="06D98C27"/>
    <w:rsid w:val="06E3649A"/>
    <w:rsid w:val="0745C538"/>
    <w:rsid w:val="076E2F76"/>
    <w:rsid w:val="077A850F"/>
    <w:rsid w:val="07D17565"/>
    <w:rsid w:val="088EA961"/>
    <w:rsid w:val="08BD1883"/>
    <w:rsid w:val="08F07BF7"/>
    <w:rsid w:val="093CC212"/>
    <w:rsid w:val="0A26CCAB"/>
    <w:rsid w:val="0B3AF62E"/>
    <w:rsid w:val="0B66BC62"/>
    <w:rsid w:val="0B6904A8"/>
    <w:rsid w:val="0C13F061"/>
    <w:rsid w:val="0C5A387F"/>
    <w:rsid w:val="0C766B00"/>
    <w:rsid w:val="0C88C6D9"/>
    <w:rsid w:val="0CA7DD52"/>
    <w:rsid w:val="0CC63860"/>
    <w:rsid w:val="0D400B48"/>
    <w:rsid w:val="0D4B3F26"/>
    <w:rsid w:val="0D5AC18E"/>
    <w:rsid w:val="0D72924D"/>
    <w:rsid w:val="0E036B69"/>
    <w:rsid w:val="0E1DC1FD"/>
    <w:rsid w:val="0E59DB4D"/>
    <w:rsid w:val="0E81A6A8"/>
    <w:rsid w:val="0E8C966C"/>
    <w:rsid w:val="0F155666"/>
    <w:rsid w:val="0FDF1327"/>
    <w:rsid w:val="0FFB0F95"/>
    <w:rsid w:val="1015F482"/>
    <w:rsid w:val="101736EF"/>
    <w:rsid w:val="101BECFD"/>
    <w:rsid w:val="102D7D24"/>
    <w:rsid w:val="103DF437"/>
    <w:rsid w:val="112F05E1"/>
    <w:rsid w:val="1153C2A5"/>
    <w:rsid w:val="118A5D28"/>
    <w:rsid w:val="118B1CBF"/>
    <w:rsid w:val="123165D4"/>
    <w:rsid w:val="123E7B00"/>
    <w:rsid w:val="130B5BBC"/>
    <w:rsid w:val="137E9DEF"/>
    <w:rsid w:val="13D6EAE7"/>
    <w:rsid w:val="147A7A62"/>
    <w:rsid w:val="15126DF8"/>
    <w:rsid w:val="15C013A0"/>
    <w:rsid w:val="16176BC2"/>
    <w:rsid w:val="1626A714"/>
    <w:rsid w:val="16656926"/>
    <w:rsid w:val="167DC3E6"/>
    <w:rsid w:val="1695A994"/>
    <w:rsid w:val="16E2A367"/>
    <w:rsid w:val="17526517"/>
    <w:rsid w:val="175AF910"/>
    <w:rsid w:val="17ABEB2D"/>
    <w:rsid w:val="181D6CEF"/>
    <w:rsid w:val="18676AC7"/>
    <w:rsid w:val="187AE902"/>
    <w:rsid w:val="190D906A"/>
    <w:rsid w:val="1920C473"/>
    <w:rsid w:val="193A58D9"/>
    <w:rsid w:val="19C660C7"/>
    <w:rsid w:val="1A7D6E0D"/>
    <w:rsid w:val="1AACF4F9"/>
    <w:rsid w:val="1B550952"/>
    <w:rsid w:val="1B801395"/>
    <w:rsid w:val="1BAD69ED"/>
    <w:rsid w:val="1C0CE09D"/>
    <w:rsid w:val="1C488726"/>
    <w:rsid w:val="1C4CE650"/>
    <w:rsid w:val="1C91A088"/>
    <w:rsid w:val="1CA6CC2C"/>
    <w:rsid w:val="1CAB9865"/>
    <w:rsid w:val="1CBDA225"/>
    <w:rsid w:val="1E060066"/>
    <w:rsid w:val="1E376102"/>
    <w:rsid w:val="1E781C47"/>
    <w:rsid w:val="1F613AE7"/>
    <w:rsid w:val="200FEF71"/>
    <w:rsid w:val="20199E4C"/>
    <w:rsid w:val="2057C1FB"/>
    <w:rsid w:val="2155999C"/>
    <w:rsid w:val="21952043"/>
    <w:rsid w:val="21DA7532"/>
    <w:rsid w:val="22056E9C"/>
    <w:rsid w:val="2238C789"/>
    <w:rsid w:val="229099F5"/>
    <w:rsid w:val="22B2B5DA"/>
    <w:rsid w:val="235BF2E6"/>
    <w:rsid w:val="24EA6378"/>
    <w:rsid w:val="262CDB87"/>
    <w:rsid w:val="26304305"/>
    <w:rsid w:val="273E5318"/>
    <w:rsid w:val="276DE9BD"/>
    <w:rsid w:val="2770CDCD"/>
    <w:rsid w:val="2775F179"/>
    <w:rsid w:val="28417260"/>
    <w:rsid w:val="284A22CD"/>
    <w:rsid w:val="2A61A75E"/>
    <w:rsid w:val="2AF266B7"/>
    <w:rsid w:val="2D6A5FA4"/>
    <w:rsid w:val="2D9CB2BA"/>
    <w:rsid w:val="2DC140F5"/>
    <w:rsid w:val="2E4DB9D9"/>
    <w:rsid w:val="2E8907AA"/>
    <w:rsid w:val="2FD233BF"/>
    <w:rsid w:val="30DE5FE6"/>
    <w:rsid w:val="325DE950"/>
    <w:rsid w:val="3290E4F6"/>
    <w:rsid w:val="329E6504"/>
    <w:rsid w:val="32A46F65"/>
    <w:rsid w:val="32E08F2A"/>
    <w:rsid w:val="34303C5C"/>
    <w:rsid w:val="3452C219"/>
    <w:rsid w:val="34546D2A"/>
    <w:rsid w:val="34C45F9D"/>
    <w:rsid w:val="34D0C2D3"/>
    <w:rsid w:val="35CB7357"/>
    <w:rsid w:val="35F39F8E"/>
    <w:rsid w:val="365E89B1"/>
    <w:rsid w:val="373838F5"/>
    <w:rsid w:val="373EB792"/>
    <w:rsid w:val="37769BDA"/>
    <w:rsid w:val="37B83486"/>
    <w:rsid w:val="38542091"/>
    <w:rsid w:val="385DEC05"/>
    <w:rsid w:val="388C7E8E"/>
    <w:rsid w:val="388CFB62"/>
    <w:rsid w:val="395B8132"/>
    <w:rsid w:val="3996F8F1"/>
    <w:rsid w:val="39B359B2"/>
    <w:rsid w:val="39EF49B7"/>
    <w:rsid w:val="39FF6338"/>
    <w:rsid w:val="3A0B4208"/>
    <w:rsid w:val="3A93387D"/>
    <w:rsid w:val="3AFEA52F"/>
    <w:rsid w:val="3B0E9DBF"/>
    <w:rsid w:val="3BB8A5D7"/>
    <w:rsid w:val="3D077408"/>
    <w:rsid w:val="3E6CC884"/>
    <w:rsid w:val="3EABFA01"/>
    <w:rsid w:val="3F186D93"/>
    <w:rsid w:val="3F7C917A"/>
    <w:rsid w:val="3FB5F30D"/>
    <w:rsid w:val="3FCCB259"/>
    <w:rsid w:val="4071D592"/>
    <w:rsid w:val="40C190A9"/>
    <w:rsid w:val="40CF5819"/>
    <w:rsid w:val="41417C70"/>
    <w:rsid w:val="42383C1F"/>
    <w:rsid w:val="4250B3DE"/>
    <w:rsid w:val="42609855"/>
    <w:rsid w:val="42F7EAB0"/>
    <w:rsid w:val="4308594C"/>
    <w:rsid w:val="43214183"/>
    <w:rsid w:val="4385D2F0"/>
    <w:rsid w:val="441D126F"/>
    <w:rsid w:val="44B4DD53"/>
    <w:rsid w:val="44C51A63"/>
    <w:rsid w:val="44EDA480"/>
    <w:rsid w:val="450BC5D8"/>
    <w:rsid w:val="4589D864"/>
    <w:rsid w:val="46550D0A"/>
    <w:rsid w:val="466E7730"/>
    <w:rsid w:val="470E9844"/>
    <w:rsid w:val="4883E922"/>
    <w:rsid w:val="488B8259"/>
    <w:rsid w:val="48B3B3AF"/>
    <w:rsid w:val="4974DD48"/>
    <w:rsid w:val="498B3E5F"/>
    <w:rsid w:val="4A9F5A2C"/>
    <w:rsid w:val="4C4556CB"/>
    <w:rsid w:val="4C6D7546"/>
    <w:rsid w:val="4E2C2C2C"/>
    <w:rsid w:val="4ED1AFA9"/>
    <w:rsid w:val="4EFED6A4"/>
    <w:rsid w:val="4F492CBD"/>
    <w:rsid w:val="4F79C58F"/>
    <w:rsid w:val="4FB7526C"/>
    <w:rsid w:val="4FD3DAEB"/>
    <w:rsid w:val="4FE04BA6"/>
    <w:rsid w:val="506B7E01"/>
    <w:rsid w:val="50A856C4"/>
    <w:rsid w:val="50AB322A"/>
    <w:rsid w:val="50FD347F"/>
    <w:rsid w:val="514DA5E6"/>
    <w:rsid w:val="519471CE"/>
    <w:rsid w:val="51D47345"/>
    <w:rsid w:val="51D823DD"/>
    <w:rsid w:val="531F396E"/>
    <w:rsid w:val="53680555"/>
    <w:rsid w:val="539E2903"/>
    <w:rsid w:val="55BC644A"/>
    <w:rsid w:val="55FD032B"/>
    <w:rsid w:val="562D94A6"/>
    <w:rsid w:val="5661DA35"/>
    <w:rsid w:val="56C5A789"/>
    <w:rsid w:val="571F6D7A"/>
    <w:rsid w:val="573776F4"/>
    <w:rsid w:val="5850F641"/>
    <w:rsid w:val="585370DB"/>
    <w:rsid w:val="58AC40F8"/>
    <w:rsid w:val="58EDB51B"/>
    <w:rsid w:val="59530720"/>
    <w:rsid w:val="5AFD0536"/>
    <w:rsid w:val="5AFD6ED9"/>
    <w:rsid w:val="5BBCB811"/>
    <w:rsid w:val="5BE2A488"/>
    <w:rsid w:val="5C35CFE3"/>
    <w:rsid w:val="5C3FB4C2"/>
    <w:rsid w:val="5CA47612"/>
    <w:rsid w:val="5CA64861"/>
    <w:rsid w:val="5D11DF3A"/>
    <w:rsid w:val="5DD21B99"/>
    <w:rsid w:val="5EB000A4"/>
    <w:rsid w:val="5ED6415B"/>
    <w:rsid w:val="5EF77FE6"/>
    <w:rsid w:val="5F355DD5"/>
    <w:rsid w:val="5F4CC953"/>
    <w:rsid w:val="5FFBD878"/>
    <w:rsid w:val="60A17E70"/>
    <w:rsid w:val="614975C0"/>
    <w:rsid w:val="61AE20C8"/>
    <w:rsid w:val="61D1A327"/>
    <w:rsid w:val="6311AF92"/>
    <w:rsid w:val="63AC56CA"/>
    <w:rsid w:val="63ECEDFC"/>
    <w:rsid w:val="63FA6653"/>
    <w:rsid w:val="63FBC50D"/>
    <w:rsid w:val="641DB4FC"/>
    <w:rsid w:val="641F1617"/>
    <w:rsid w:val="6436447D"/>
    <w:rsid w:val="6478B4F2"/>
    <w:rsid w:val="65284176"/>
    <w:rsid w:val="6529AEAA"/>
    <w:rsid w:val="65579A93"/>
    <w:rsid w:val="65F7B149"/>
    <w:rsid w:val="660C9470"/>
    <w:rsid w:val="6686F663"/>
    <w:rsid w:val="66D8EA91"/>
    <w:rsid w:val="66E272DF"/>
    <w:rsid w:val="67125394"/>
    <w:rsid w:val="67818D17"/>
    <w:rsid w:val="67FE8FAA"/>
    <w:rsid w:val="681DAD8D"/>
    <w:rsid w:val="688F87B1"/>
    <w:rsid w:val="69C37687"/>
    <w:rsid w:val="69EFE2A4"/>
    <w:rsid w:val="69FF1A60"/>
    <w:rsid w:val="6A088258"/>
    <w:rsid w:val="6A194B43"/>
    <w:rsid w:val="6A45E89A"/>
    <w:rsid w:val="6A894CEE"/>
    <w:rsid w:val="6AABB9D6"/>
    <w:rsid w:val="6B01E684"/>
    <w:rsid w:val="6BA14D11"/>
    <w:rsid w:val="6CC726F4"/>
    <w:rsid w:val="6D05485F"/>
    <w:rsid w:val="6DB4D064"/>
    <w:rsid w:val="6DE0C760"/>
    <w:rsid w:val="6DF6D64A"/>
    <w:rsid w:val="6DF92E9E"/>
    <w:rsid w:val="6E342CCF"/>
    <w:rsid w:val="6E3CC904"/>
    <w:rsid w:val="6E6FD7D0"/>
    <w:rsid w:val="6F42D77B"/>
    <w:rsid w:val="7062A371"/>
    <w:rsid w:val="70D9C61F"/>
    <w:rsid w:val="70F16B6F"/>
    <w:rsid w:val="72255D24"/>
    <w:rsid w:val="7228B19E"/>
    <w:rsid w:val="7273EA7F"/>
    <w:rsid w:val="72C8887C"/>
    <w:rsid w:val="735D8629"/>
    <w:rsid w:val="73630063"/>
    <w:rsid w:val="74B8387F"/>
    <w:rsid w:val="74DA3265"/>
    <w:rsid w:val="7505C740"/>
    <w:rsid w:val="751CA41D"/>
    <w:rsid w:val="75776147"/>
    <w:rsid w:val="7624AE1A"/>
    <w:rsid w:val="76B74F76"/>
    <w:rsid w:val="770DC474"/>
    <w:rsid w:val="776F1C9D"/>
    <w:rsid w:val="77CA194A"/>
    <w:rsid w:val="7837C054"/>
    <w:rsid w:val="784538C0"/>
    <w:rsid w:val="78B5E9CE"/>
    <w:rsid w:val="791CF155"/>
    <w:rsid w:val="799A4D95"/>
    <w:rsid w:val="7A58F29C"/>
    <w:rsid w:val="7A5B77FD"/>
    <w:rsid w:val="7AA26A6A"/>
    <w:rsid w:val="7B0DFA4F"/>
    <w:rsid w:val="7B461E07"/>
    <w:rsid w:val="7BC60A9A"/>
    <w:rsid w:val="7BCFA76A"/>
    <w:rsid w:val="7C41D895"/>
    <w:rsid w:val="7C52F2A9"/>
    <w:rsid w:val="7C671BBB"/>
    <w:rsid w:val="7CFBA538"/>
    <w:rsid w:val="7D0BD85F"/>
    <w:rsid w:val="7D14BFC2"/>
    <w:rsid w:val="7DC650D0"/>
    <w:rsid w:val="7DC6BCED"/>
    <w:rsid w:val="7E6C3AB7"/>
    <w:rsid w:val="7E7079ED"/>
    <w:rsid w:val="7EA19341"/>
    <w:rsid w:val="7F314F0A"/>
    <w:rsid w:val="7F31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94F3AD"/>
  <w14:defaultImageDpi w14:val="300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mbria" w:hAnsi="Cambria" w:eastAsia="ＭＳ 明朝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D62699"/>
    <w:rPr>
      <w:rFonts w:asciiTheme="minorHAnsi" w:hAnsiTheme="minorHAnsi" w:eastAsiaTheme="minorHAnsi" w:cstheme="minorBid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49DB"/>
    <w:rPr>
      <w:rFonts w:ascii="Lucida Grande" w:hAnsi="Lucida Grande" w:eastAsia="ＭＳ 明朝" w:cs="Lucida Grande"/>
      <w:sz w:val="18"/>
      <w:szCs w:val="18"/>
      <w:lang w:val="en-US"/>
    </w:rPr>
  </w:style>
  <w:style w:type="character" w:styleId="BalloonTextChar" w:customStyle="1">
    <w:name w:val="Balloon Text Char"/>
    <w:link w:val="BalloonText"/>
    <w:uiPriority w:val="99"/>
    <w:rsid w:val="000D49D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0D49DB"/>
  </w:style>
  <w:style w:type="paragraph" w:styleId="Footer">
    <w:name w:val="footer"/>
    <w:basedOn w:val="Normal"/>
    <w:link w:val="FooterChar"/>
    <w:uiPriority w:val="99"/>
    <w:unhideWhenUsed/>
    <w:rsid w:val="000D49DB"/>
    <w:pPr>
      <w:tabs>
        <w:tab w:val="center" w:pos="4320"/>
        <w:tab w:val="right" w:pos="8640"/>
      </w:tabs>
    </w:pPr>
    <w:rPr>
      <w:rFonts w:ascii="Cambria" w:hAnsi="Cambria" w:eastAsia="ＭＳ 明朝" w:cs="Times New Roman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0D49DB"/>
  </w:style>
  <w:style w:type="paragraph" w:styleId="c0" w:customStyle="1">
    <w:name w:val="c0"/>
    <w:basedOn w:val="Normal"/>
    <w:rsid w:val="00F955E1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character" w:styleId="c3" w:customStyle="1">
    <w:name w:val="c3"/>
    <w:rsid w:val="00F955E1"/>
  </w:style>
  <w:style w:type="character" w:styleId="apple-converted-space" w:customStyle="1">
    <w:name w:val="apple-converted-space"/>
    <w:rsid w:val="00F955E1"/>
  </w:style>
  <w:style w:type="character" w:styleId="c2" w:customStyle="1">
    <w:name w:val="c2"/>
    <w:rsid w:val="00F955E1"/>
  </w:style>
  <w:style w:type="paragraph" w:styleId="NormalWeb">
    <w:name w:val="Normal (Web)"/>
    <w:basedOn w:val="Normal"/>
    <w:uiPriority w:val="99"/>
    <w:unhideWhenUsed/>
    <w:rsid w:val="00AE74D9"/>
    <w:pPr>
      <w:spacing w:before="100" w:beforeAutospacing="1" w:after="100" w:afterAutospacing="1"/>
    </w:pPr>
    <w:rPr>
      <w:rFonts w:ascii="Times" w:hAnsi="Times" w:eastAsia="ＭＳ 明朝" w:cs="Times New Roman"/>
      <w:sz w:val="20"/>
      <w:szCs w:val="20"/>
    </w:rPr>
  </w:style>
  <w:style w:type="table" w:styleId="TableGrid">
    <w:name w:val="Table Grid"/>
    <w:basedOn w:val="TableNormal"/>
    <w:uiPriority w:val="59"/>
    <w:rsid w:val="00A666C4"/>
    <w:rPr>
      <w:rFonts w:ascii="华文楷体" w:hAnsi="华文楷体" w:eastAsia="华文楷体"/>
      <w:sz w:val="40"/>
      <w:szCs w:val="40"/>
      <w:lang w:val="en-US" w:eastAsia="zh-CN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B088F"/>
    <w:pPr>
      <w:ind w:firstLine="420"/>
    </w:pPr>
    <w:rPr>
      <w:rFonts w:ascii="华文楷体" w:hAnsi="华文楷体" w:eastAsia="华文楷体" w:cs="Times New Roman"/>
      <w:noProof/>
      <w:sz w:val="40"/>
      <w:szCs w:val="40"/>
      <w:lang w:eastAsia="zh-CN"/>
    </w:rPr>
  </w:style>
  <w:style w:type="character" w:styleId="Hyperlink">
    <w:name w:val="Hyperlink"/>
    <w:basedOn w:val="DefaultParagraphFont"/>
    <w:uiPriority w:val="99"/>
    <w:unhideWhenUsed/>
    <w:rsid w:val="006A68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4BEB"/>
    <w:rPr>
      <w:color w:val="800080" w:themeColor="followedHyperlink"/>
      <w:u w:val="single"/>
    </w:rPr>
  </w:style>
  <w:style w:type="paragraph" w:styleId="reader-word-layer" w:customStyle="1">
    <w:name w:val="reader-word-layer"/>
    <w:basedOn w:val="Normal"/>
    <w:rsid w:val="008B2E4A"/>
    <w:pPr>
      <w:spacing w:before="100" w:beforeAutospacing="1" w:after="100" w:afterAutospacing="1"/>
    </w:pPr>
    <w:rPr>
      <w:rFonts w:ascii="Times New Roman" w:hAnsi="Times New Roman" w:eastAsia="ＭＳ 明朝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1" /><Relationship Type="http://schemas.openxmlformats.org/officeDocument/2006/relationships/footer" Target="footer2.xml" Id="rId12" /><Relationship Type="http://schemas.openxmlformats.org/officeDocument/2006/relationships/fontTable" Target="fontTable.xml" Id="rId13" /><Relationship Type="http://schemas.openxmlformats.org/officeDocument/2006/relationships/theme" Target="theme/theme1.xml" Id="rId14" /><Relationship Type="http://schemas.openxmlformats.org/officeDocument/2006/relationships/customXml" Target="../customXml/item1.xml" Id="rId1" /><Relationship Type="http://schemas.openxmlformats.org/officeDocument/2006/relationships/customXml" Target="../customXml/item2.xml" Id="rId2" /><Relationship Type="http://schemas.openxmlformats.org/officeDocument/2006/relationships/customXml" Target="../customXml/item3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settings" Target="settings.xml" Id="rId6" /><Relationship Type="http://schemas.openxmlformats.org/officeDocument/2006/relationships/webSettings" Target="webSettings.xml" Id="rId7" /><Relationship Type="http://schemas.openxmlformats.org/officeDocument/2006/relationships/footnotes" Target="footnotes.xml" Id="rId8" /><Relationship Type="http://schemas.openxmlformats.org/officeDocument/2006/relationships/endnotes" Target="endnotes.xml" Id="rId9" /><Relationship Type="http://schemas.openxmlformats.org/officeDocument/2006/relationships/footer" Target="footer1.xml" Id="rId1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bel.parker:Desktop:Templates-%20Word:DCS:Juni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c14fa-2e2b-477d-881c-bb774c562d47">
      <Terms xmlns="http://schemas.microsoft.com/office/infopath/2007/PartnerControls"/>
    </lcf76f155ced4ddcb4097134ff3c332f>
    <TaxCatchAll xmlns="db2b2227-3108-43d6-9eaa-652a75ebfb76" xsi:nil="true"/>
    <SharedWithUsers xmlns="db2b2227-3108-43d6-9eaa-652a75ebfb76">
      <UserInfo>
        <DisplayName>Irina Brannasch (DCSG)</DisplayName>
        <AccountId>497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FAAA2BDAE864AA572DFDA6484BAD8" ma:contentTypeVersion="18" ma:contentTypeDescription="Create a new document." ma:contentTypeScope="" ma:versionID="5b09a8d9fefbb5df0036c40e0fddf49a">
  <xsd:schema xmlns:xsd="http://www.w3.org/2001/XMLSchema" xmlns:xs="http://www.w3.org/2001/XMLSchema" xmlns:p="http://schemas.microsoft.com/office/2006/metadata/properties" xmlns:ns2="db2b2227-3108-43d6-9eaa-652a75ebfb76" xmlns:ns3="79ec14fa-2e2b-477d-881c-bb774c562d47" targetNamespace="http://schemas.microsoft.com/office/2006/metadata/properties" ma:root="true" ma:fieldsID="cba3f1f8a0b03356141b2a70f822b276" ns2:_="" ns3:_="">
    <xsd:import namespace="db2b2227-3108-43d6-9eaa-652a75ebfb76"/>
    <xsd:import namespace="79ec14fa-2e2b-477d-881c-bb774c562d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b2227-3108-43d6-9eaa-652a75ebf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d902ba-945e-43d6-ae16-891b95fabce7}" ma:internalName="TaxCatchAll" ma:showField="CatchAllData" ma:web="db2b2227-3108-43d6-9eaa-652a75ebf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c14fa-2e2b-477d-881c-bb774c56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55045d-3658-4c0e-a8b3-89f58f490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C008B-DB27-4599-8B6F-F509B20D5B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A4602-31BE-4F22-8B68-725438677E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DF0B38-A310-47FB-8285-F8EAE1601A4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Macintosh HD:Users:annabel.parker:Desktop:Templates- Word:DCS:Junior.dot</ap:Template>
  <ap:Application>Microsoft Word for the web</ap:Application>
  <ap:DocSecurity>0</ap:DocSecurity>
  <ap:ScaleCrop>false</ap:ScaleCrop>
  <ap:Company>c+c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apple mac</dc:creator>
  <keywords/>
  <dc:description/>
  <lastModifiedBy>Cheng-Han Wu (DCSG)</lastModifiedBy>
  <revision>11</revision>
  <lastPrinted>2017-04-20T07:07:00.0000000Z</lastPrinted>
  <dcterms:created xsi:type="dcterms:W3CDTF">2017-05-09T04:09:00.0000000Z</dcterms:created>
  <dcterms:modified xsi:type="dcterms:W3CDTF">2023-10-14T06:24:14.2459738Z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0x0101000B2FAAA2BDAE864AA572DFDA6484BAD8</vt:lpwstr>
  </property>
  <property fmtid="{D5CDD505-2E9C-101B-9397-08002B2CF9AE}" pid="3" name="_ExtendedDescription">
    <vt:lpwstr/>
  </property>
  <property fmtid="{D5CDD505-2E9C-101B-9397-08002B2CF9AE}" pid="4" name="MediaServiceImageTags">
    <vt:lpwstr/>
  </property>
</Properties>
</file>